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3C9" w:rsidRPr="00966D00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64645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Школьная научно-практическая конференция «Я </w:t>
      </w:r>
      <w:r w:rsidRPr="00AB5312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8"/>
          <w:szCs w:val="28"/>
        </w:rPr>
        <w:t xml:space="preserve"> исследователь»</w:t>
      </w:r>
    </w:p>
    <w:p w:rsidR="002A23C9" w:rsidRDefault="002A23C9" w:rsidP="0064645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МБОУ «Средняя общеобразовательная школа №31 с углубленным изучением отдельных предметов» города Чебоксары</w:t>
      </w:r>
    </w:p>
    <w:p w:rsidR="002A23C9" w:rsidRDefault="002A23C9" w:rsidP="0064645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Чувашской Республики</w:t>
      </w:r>
    </w:p>
    <w:p w:rsidR="002A23C9" w:rsidRDefault="002A23C9" w:rsidP="0064645B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3C9" w:rsidRDefault="002A23C9" w:rsidP="0064645B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A23C9" w:rsidRDefault="002A23C9" w:rsidP="0064645B">
      <w:pPr>
        <w:spacing w:before="100" w:beforeAutospacing="1"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Исследовательская работа</w:t>
      </w:r>
    </w:p>
    <w:p w:rsidR="002A23C9" w:rsidRDefault="002A23C9" w:rsidP="0064645B">
      <w:pPr>
        <w:rPr>
          <w:rFonts w:ascii="Times New Roman" w:hAnsi="Times New Roman"/>
          <w:b/>
          <w:sz w:val="40"/>
          <w:szCs w:val="40"/>
        </w:rPr>
      </w:pPr>
    </w:p>
    <w:p w:rsidR="002A23C9" w:rsidRDefault="002A23C9" w:rsidP="0064645B">
      <w:pPr>
        <w:rPr>
          <w:rFonts w:ascii="Times New Roman" w:hAnsi="Times New Roman"/>
          <w:b/>
          <w:sz w:val="40"/>
          <w:szCs w:val="40"/>
        </w:rPr>
      </w:pPr>
    </w:p>
    <w:p w:rsidR="002A23C9" w:rsidRPr="00966D00" w:rsidRDefault="002A23C9" w:rsidP="00B04B98">
      <w:pPr>
        <w:jc w:val="center"/>
        <w:rPr>
          <w:rFonts w:ascii="Times New Roman" w:hAnsi="Times New Roman"/>
          <w:b/>
          <w:sz w:val="40"/>
          <w:szCs w:val="40"/>
        </w:rPr>
      </w:pPr>
      <w:r w:rsidRPr="00966D00">
        <w:rPr>
          <w:rFonts w:ascii="Times New Roman" w:hAnsi="Times New Roman"/>
          <w:b/>
          <w:sz w:val="40"/>
          <w:szCs w:val="40"/>
        </w:rPr>
        <w:t>ФГОС глазами третьеклассника:</w:t>
      </w:r>
    </w:p>
    <w:p w:rsidR="002A23C9" w:rsidRDefault="002A23C9" w:rsidP="0064645B">
      <w:pPr>
        <w:jc w:val="center"/>
        <w:rPr>
          <w:rFonts w:ascii="Times New Roman" w:hAnsi="Times New Roman"/>
          <w:b/>
          <w:sz w:val="40"/>
          <w:szCs w:val="40"/>
        </w:rPr>
      </w:pPr>
      <w:r w:rsidRPr="00966D00">
        <w:rPr>
          <w:rFonts w:ascii="Times New Roman" w:hAnsi="Times New Roman"/>
          <w:b/>
          <w:sz w:val="40"/>
          <w:szCs w:val="40"/>
        </w:rPr>
        <w:t>требования и реальность</w:t>
      </w:r>
    </w:p>
    <w:p w:rsidR="002A23C9" w:rsidRPr="0064645B" w:rsidRDefault="002A23C9" w:rsidP="0064645B">
      <w:pPr>
        <w:jc w:val="center"/>
        <w:rPr>
          <w:rFonts w:ascii="Times New Roman" w:hAnsi="Times New Roman"/>
          <w:b/>
          <w:sz w:val="40"/>
          <w:szCs w:val="40"/>
        </w:rPr>
      </w:pPr>
    </w:p>
    <w:p w:rsidR="002A23C9" w:rsidRPr="00966D00" w:rsidRDefault="002A23C9" w:rsidP="00B04B98">
      <w:pPr>
        <w:jc w:val="right"/>
        <w:rPr>
          <w:rFonts w:ascii="Times New Roman" w:hAnsi="Times New Roman"/>
          <w:sz w:val="24"/>
          <w:szCs w:val="24"/>
        </w:rPr>
      </w:pPr>
      <w:r w:rsidRPr="00966D00">
        <w:rPr>
          <w:rFonts w:ascii="Times New Roman" w:hAnsi="Times New Roman"/>
          <w:sz w:val="24"/>
          <w:szCs w:val="24"/>
        </w:rPr>
        <w:t>Автор: Терентьев Добрыня Владимирович,</w:t>
      </w:r>
    </w:p>
    <w:p w:rsidR="002A23C9" w:rsidRPr="00966D00" w:rsidRDefault="002A23C9" w:rsidP="00B04B98">
      <w:pPr>
        <w:jc w:val="center"/>
        <w:rPr>
          <w:rFonts w:ascii="Times New Roman" w:hAnsi="Times New Roman"/>
          <w:sz w:val="24"/>
          <w:szCs w:val="24"/>
        </w:rPr>
      </w:pPr>
      <w:r w:rsidRPr="00966D00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учащийся 3 «а</w:t>
      </w:r>
      <w:r w:rsidRPr="00966D00">
        <w:rPr>
          <w:rFonts w:ascii="Times New Roman" w:hAnsi="Times New Roman"/>
          <w:sz w:val="24"/>
          <w:szCs w:val="24"/>
        </w:rPr>
        <w:t>» класса МБОУ «СОШ № 31</w:t>
      </w:r>
    </w:p>
    <w:p w:rsidR="002A23C9" w:rsidRPr="00966D00" w:rsidRDefault="002A23C9" w:rsidP="00B04B98">
      <w:pPr>
        <w:jc w:val="right"/>
        <w:rPr>
          <w:rFonts w:ascii="Times New Roman" w:hAnsi="Times New Roman"/>
          <w:sz w:val="24"/>
          <w:szCs w:val="24"/>
        </w:rPr>
      </w:pPr>
      <w:r w:rsidRPr="00966D00">
        <w:rPr>
          <w:rFonts w:ascii="Times New Roman" w:hAnsi="Times New Roman"/>
          <w:sz w:val="24"/>
          <w:szCs w:val="24"/>
        </w:rPr>
        <w:t xml:space="preserve">с углубленным изучением отдельных предметов» </w:t>
      </w:r>
    </w:p>
    <w:p w:rsidR="002A23C9" w:rsidRPr="00966D00" w:rsidRDefault="002A23C9" w:rsidP="00B04B98">
      <w:pPr>
        <w:ind w:lef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</w:t>
      </w:r>
      <w:r w:rsidRPr="00966D00">
        <w:rPr>
          <w:rFonts w:ascii="Times New Roman" w:hAnsi="Times New Roman"/>
          <w:sz w:val="24"/>
          <w:szCs w:val="24"/>
        </w:rPr>
        <w:t>Чебоксары Чувашской Республики</w:t>
      </w:r>
    </w:p>
    <w:p w:rsidR="002A23C9" w:rsidRPr="00966D00" w:rsidRDefault="002A23C9" w:rsidP="00B04B98">
      <w:pPr>
        <w:jc w:val="right"/>
        <w:rPr>
          <w:rFonts w:ascii="Times New Roman" w:hAnsi="Times New Roman"/>
          <w:sz w:val="24"/>
          <w:szCs w:val="24"/>
        </w:rPr>
      </w:pPr>
    </w:p>
    <w:p w:rsidR="002A23C9" w:rsidRPr="00966D00" w:rsidRDefault="002A23C9" w:rsidP="00B04B98">
      <w:pPr>
        <w:jc w:val="right"/>
        <w:rPr>
          <w:rFonts w:ascii="Times New Roman" w:hAnsi="Times New Roman"/>
          <w:sz w:val="24"/>
          <w:szCs w:val="24"/>
        </w:rPr>
      </w:pPr>
      <w:r w:rsidRPr="00966D00">
        <w:rPr>
          <w:rFonts w:ascii="Times New Roman" w:hAnsi="Times New Roman"/>
          <w:sz w:val="24"/>
          <w:szCs w:val="24"/>
        </w:rPr>
        <w:t>Научный руководитель: Михайлова Людмила Игнатьевна,</w:t>
      </w:r>
    </w:p>
    <w:p w:rsidR="002A23C9" w:rsidRPr="00966D00" w:rsidRDefault="002A23C9" w:rsidP="00B04B98">
      <w:pPr>
        <w:jc w:val="right"/>
        <w:rPr>
          <w:rFonts w:ascii="Times New Roman" w:hAnsi="Times New Roman"/>
          <w:sz w:val="24"/>
          <w:szCs w:val="24"/>
        </w:rPr>
      </w:pPr>
      <w:r w:rsidRPr="00966D00">
        <w:rPr>
          <w:rFonts w:ascii="Times New Roman" w:hAnsi="Times New Roman"/>
          <w:sz w:val="24"/>
          <w:szCs w:val="24"/>
        </w:rPr>
        <w:t>учитель начальных классов МБОУ «СОШ № 31</w:t>
      </w:r>
    </w:p>
    <w:p w:rsidR="002A23C9" w:rsidRPr="00966D00" w:rsidRDefault="002A23C9" w:rsidP="00B04B98">
      <w:pPr>
        <w:jc w:val="right"/>
        <w:rPr>
          <w:rFonts w:ascii="Times New Roman" w:hAnsi="Times New Roman"/>
          <w:sz w:val="24"/>
          <w:szCs w:val="24"/>
        </w:rPr>
      </w:pPr>
      <w:r w:rsidRPr="00966D00">
        <w:rPr>
          <w:rFonts w:ascii="Times New Roman" w:hAnsi="Times New Roman"/>
          <w:sz w:val="24"/>
          <w:szCs w:val="24"/>
        </w:rPr>
        <w:t xml:space="preserve">с углубленным изучением отдельных предметов» </w:t>
      </w:r>
    </w:p>
    <w:p w:rsidR="002A23C9" w:rsidRPr="00966D00" w:rsidRDefault="002A23C9" w:rsidP="00B04B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</w:t>
      </w:r>
      <w:r w:rsidRPr="00966D00">
        <w:rPr>
          <w:rFonts w:ascii="Times New Roman" w:hAnsi="Times New Roman"/>
          <w:sz w:val="24"/>
          <w:szCs w:val="24"/>
        </w:rPr>
        <w:t>Чебоксары Чувашской Республики</w:t>
      </w:r>
    </w:p>
    <w:p w:rsidR="002A23C9" w:rsidRPr="00966D00" w:rsidRDefault="002A23C9" w:rsidP="00B04B98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A23C9" w:rsidRPr="00966D00" w:rsidRDefault="002A23C9" w:rsidP="00B04B98">
      <w:pPr>
        <w:jc w:val="center"/>
        <w:rPr>
          <w:rFonts w:ascii="Times New Roman" w:hAnsi="Times New Roman"/>
          <w:sz w:val="24"/>
          <w:szCs w:val="24"/>
        </w:rPr>
      </w:pPr>
    </w:p>
    <w:p w:rsidR="002A23C9" w:rsidRPr="0007186F" w:rsidRDefault="002A23C9" w:rsidP="0007186F">
      <w:pPr>
        <w:jc w:val="center"/>
        <w:rPr>
          <w:rFonts w:ascii="Times New Roman" w:hAnsi="Times New Roman"/>
          <w:sz w:val="28"/>
          <w:szCs w:val="28"/>
        </w:rPr>
      </w:pPr>
      <w:r w:rsidRPr="0007186F">
        <w:rPr>
          <w:rFonts w:ascii="Times New Roman" w:hAnsi="Times New Roman"/>
          <w:sz w:val="28"/>
          <w:szCs w:val="28"/>
        </w:rPr>
        <w:t>Чебоксары – 2017</w:t>
      </w: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</w:t>
      </w:r>
    </w:p>
    <w:p w:rsidR="002A23C9" w:rsidRDefault="002A23C9" w:rsidP="00D10532">
      <w:pPr>
        <w:rPr>
          <w:rFonts w:ascii="Times New Roman" w:hAnsi="Times New Roman"/>
          <w:b/>
          <w:sz w:val="24"/>
          <w:szCs w:val="24"/>
        </w:rPr>
      </w:pPr>
    </w:p>
    <w:p w:rsidR="002A23C9" w:rsidRPr="00FA167C" w:rsidRDefault="002A23C9" w:rsidP="00FA167C">
      <w:pPr>
        <w:jc w:val="both"/>
        <w:rPr>
          <w:rFonts w:ascii="Times New Roman" w:hAnsi="Times New Roman"/>
          <w:sz w:val="24"/>
          <w:szCs w:val="24"/>
        </w:rPr>
      </w:pPr>
      <w:r w:rsidRPr="001E7B35">
        <w:rPr>
          <w:rFonts w:ascii="Times New Roman" w:hAnsi="Times New Roman"/>
          <w:b/>
          <w:sz w:val="24"/>
          <w:szCs w:val="24"/>
        </w:rPr>
        <w:t>Введение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FA167C">
        <w:rPr>
          <w:rFonts w:ascii="Times New Roman" w:hAnsi="Times New Roman"/>
          <w:sz w:val="24"/>
          <w:szCs w:val="24"/>
        </w:rPr>
        <w:t>3</w:t>
      </w:r>
    </w:p>
    <w:p w:rsidR="002A23C9" w:rsidRPr="001E7B35" w:rsidRDefault="002A23C9" w:rsidP="00D10532">
      <w:pPr>
        <w:rPr>
          <w:rFonts w:ascii="Times New Roman" w:hAnsi="Times New Roman"/>
          <w:b/>
          <w:sz w:val="24"/>
          <w:szCs w:val="24"/>
        </w:rPr>
      </w:pPr>
      <w:r w:rsidRPr="001E7B35">
        <w:rPr>
          <w:rFonts w:ascii="Times New Roman" w:hAnsi="Times New Roman"/>
          <w:b/>
          <w:sz w:val="24"/>
          <w:szCs w:val="24"/>
        </w:rPr>
        <w:t>Основная часть</w:t>
      </w:r>
    </w:p>
    <w:p w:rsidR="002A23C9" w:rsidRPr="00061DB8" w:rsidRDefault="002A23C9" w:rsidP="00D10532">
      <w:pPr>
        <w:rPr>
          <w:rFonts w:ascii="Times New Roman" w:hAnsi="Times New Roman"/>
          <w:sz w:val="24"/>
          <w:szCs w:val="24"/>
        </w:rPr>
      </w:pPr>
      <w:r w:rsidRPr="00061DB8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Требования ФГОС НОО к личностным характеристикам и личностным результатам  обучающихся                                                                                                                             4</w:t>
      </w:r>
    </w:p>
    <w:p w:rsidR="002A23C9" w:rsidRPr="00061DB8" w:rsidRDefault="002A23C9" w:rsidP="00D10532">
      <w:pPr>
        <w:rPr>
          <w:rFonts w:ascii="Times New Roman" w:hAnsi="Times New Roman"/>
          <w:sz w:val="24"/>
          <w:szCs w:val="24"/>
        </w:rPr>
      </w:pPr>
      <w:r w:rsidRPr="00061DB8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Результаты опроса учащихся, родителей, классного руководителя                                5</w:t>
      </w:r>
    </w:p>
    <w:p w:rsidR="002A23C9" w:rsidRPr="001E7B35" w:rsidRDefault="002A23C9" w:rsidP="00D10532">
      <w:pPr>
        <w:rPr>
          <w:rFonts w:ascii="Times New Roman" w:hAnsi="Times New Roman"/>
          <w:b/>
          <w:sz w:val="24"/>
          <w:szCs w:val="24"/>
        </w:rPr>
      </w:pPr>
      <w:r w:rsidRPr="001E7B35">
        <w:rPr>
          <w:rFonts w:ascii="Times New Roman" w:hAnsi="Times New Roman"/>
          <w:b/>
          <w:sz w:val="24"/>
          <w:szCs w:val="24"/>
        </w:rPr>
        <w:t>Заключение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FA167C">
        <w:rPr>
          <w:rFonts w:ascii="Times New Roman" w:hAnsi="Times New Roman"/>
          <w:sz w:val="24"/>
          <w:szCs w:val="24"/>
        </w:rPr>
        <w:t>7</w:t>
      </w:r>
    </w:p>
    <w:p w:rsidR="002A23C9" w:rsidRPr="001E7B35" w:rsidRDefault="002A23C9" w:rsidP="00D10532">
      <w:pPr>
        <w:rPr>
          <w:rFonts w:ascii="Times New Roman" w:hAnsi="Times New Roman"/>
          <w:b/>
          <w:sz w:val="24"/>
          <w:szCs w:val="24"/>
        </w:rPr>
      </w:pPr>
      <w:r w:rsidRPr="001E7B35">
        <w:rPr>
          <w:rFonts w:ascii="Times New Roman" w:hAnsi="Times New Roman"/>
          <w:b/>
          <w:sz w:val="24"/>
          <w:szCs w:val="24"/>
        </w:rPr>
        <w:t>Список литературы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Pr="00FA167C">
        <w:rPr>
          <w:rFonts w:ascii="Times New Roman" w:hAnsi="Times New Roman"/>
          <w:sz w:val="24"/>
          <w:szCs w:val="24"/>
        </w:rPr>
        <w:t xml:space="preserve"> 8</w:t>
      </w:r>
    </w:p>
    <w:p w:rsidR="002A23C9" w:rsidRPr="001E7B35" w:rsidRDefault="002A23C9" w:rsidP="00D10532">
      <w:pPr>
        <w:rPr>
          <w:rFonts w:ascii="Times New Roman" w:hAnsi="Times New Roman"/>
          <w:b/>
          <w:sz w:val="24"/>
          <w:szCs w:val="24"/>
        </w:rPr>
      </w:pPr>
      <w:r w:rsidRPr="001E7B35">
        <w:rPr>
          <w:rFonts w:ascii="Times New Roman" w:hAnsi="Times New Roman"/>
          <w:b/>
          <w:sz w:val="24"/>
          <w:szCs w:val="24"/>
        </w:rPr>
        <w:t>Приложение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FA167C">
        <w:rPr>
          <w:rFonts w:ascii="Times New Roman" w:hAnsi="Times New Roman"/>
          <w:sz w:val="24"/>
          <w:szCs w:val="24"/>
        </w:rPr>
        <w:t>9</w:t>
      </w: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3851B5">
      <w:pPr>
        <w:rPr>
          <w:rFonts w:ascii="Times New Roman" w:hAnsi="Times New Roman"/>
          <w:b/>
          <w:sz w:val="24"/>
          <w:szCs w:val="24"/>
        </w:rPr>
      </w:pPr>
    </w:p>
    <w:p w:rsidR="002A23C9" w:rsidRPr="00AB5312" w:rsidRDefault="002A23C9" w:rsidP="00805F31">
      <w:pPr>
        <w:jc w:val="center"/>
        <w:rPr>
          <w:rFonts w:ascii="Times New Roman" w:hAnsi="Times New Roman"/>
          <w:b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>Введение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B5312">
        <w:rPr>
          <w:rFonts w:ascii="Times New Roman" w:hAnsi="Times New Roman"/>
          <w:sz w:val="24"/>
          <w:szCs w:val="24"/>
        </w:rPr>
        <w:t xml:space="preserve">Взрослые дяди и тёти придумали, каким должен быть современный ученик начальных классов и написали об этом документ. Этот документ называется ФГОС, точнее, Федеральный государственный образовательный стандарт начального общего образования (ФГОС НОО). Он вступил в силу ещё в 2009 году. А в этом 2017 году у меня возник вопрос: мы – третьеклассники соответствуем тому «портрету», который придумали взрослые? Если да, то насколько процентов? 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 xml:space="preserve">Цель исследования: </w:t>
      </w:r>
      <w:r w:rsidRPr="00AB5312">
        <w:rPr>
          <w:rFonts w:ascii="Times New Roman" w:hAnsi="Times New Roman"/>
          <w:sz w:val="24"/>
          <w:szCs w:val="24"/>
        </w:rPr>
        <w:t>определение степени выраженности личностных характеристик и личностных результатов у третьеклассников.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b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>Задачи исследования:</w:t>
      </w:r>
    </w:p>
    <w:p w:rsidR="002A23C9" w:rsidRPr="00AB5312" w:rsidRDefault="002A23C9" w:rsidP="00AB5312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узнать о требованиях ФГОС к личностным характеристикам выпускника начальной школы </w:t>
      </w:r>
      <w:r w:rsidRPr="00AB5312">
        <w:rPr>
          <w:rFonts w:ascii="Times New Roman" w:hAnsi="Times New Roman"/>
          <w:i/>
          <w:sz w:val="24"/>
          <w:szCs w:val="24"/>
        </w:rPr>
        <w:t>(какими мы должны быть)</w:t>
      </w:r>
      <w:r w:rsidRPr="00AB5312">
        <w:rPr>
          <w:rFonts w:ascii="Times New Roman" w:hAnsi="Times New Roman"/>
          <w:sz w:val="24"/>
          <w:szCs w:val="24"/>
        </w:rPr>
        <w:t>;</w:t>
      </w:r>
    </w:p>
    <w:p w:rsidR="002A23C9" w:rsidRPr="00AB5312" w:rsidRDefault="002A23C9" w:rsidP="00AB5312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узнать о требованиях ФГОС к личностным результатам освоения основной образовательной программы НОО </w:t>
      </w:r>
      <w:r w:rsidRPr="00AB5312">
        <w:rPr>
          <w:rFonts w:ascii="Times New Roman" w:hAnsi="Times New Roman"/>
          <w:i/>
          <w:sz w:val="24"/>
          <w:szCs w:val="24"/>
        </w:rPr>
        <w:t>(чего мы должны достичь)</w:t>
      </w:r>
      <w:r w:rsidRPr="00AB5312">
        <w:rPr>
          <w:rFonts w:ascii="Times New Roman" w:hAnsi="Times New Roman"/>
          <w:sz w:val="24"/>
          <w:szCs w:val="24"/>
        </w:rPr>
        <w:t>;</w:t>
      </w:r>
    </w:p>
    <w:p w:rsidR="002A23C9" w:rsidRPr="00AB5312" w:rsidRDefault="002A23C9" w:rsidP="00AB5312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определить степень выраженности личностных характеристик и личностных результатов у третьеклассников, опросив учащихся, родителей, классного руководителя </w:t>
      </w:r>
      <w:r w:rsidRPr="00AB5312">
        <w:rPr>
          <w:rFonts w:ascii="Times New Roman" w:hAnsi="Times New Roman"/>
          <w:i/>
          <w:sz w:val="24"/>
          <w:szCs w:val="24"/>
        </w:rPr>
        <w:t>(какие мы есть на самом деле)</w:t>
      </w:r>
      <w:r w:rsidRPr="00AB5312">
        <w:rPr>
          <w:rFonts w:ascii="Times New Roman" w:hAnsi="Times New Roman"/>
          <w:sz w:val="24"/>
          <w:szCs w:val="24"/>
        </w:rPr>
        <w:t>.</w:t>
      </w:r>
    </w:p>
    <w:p w:rsidR="002A23C9" w:rsidRPr="00AB5312" w:rsidRDefault="002A23C9" w:rsidP="00AB5312">
      <w:pPr>
        <w:pStyle w:val="ListParagraph"/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AB5312">
      <w:pPr>
        <w:pStyle w:val="ListParagraph"/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 xml:space="preserve">Объект исследования: </w:t>
      </w:r>
      <w:r w:rsidRPr="00AB5312">
        <w:rPr>
          <w:rFonts w:ascii="Times New Roman" w:hAnsi="Times New Roman"/>
          <w:sz w:val="24"/>
          <w:szCs w:val="24"/>
        </w:rPr>
        <w:t>учащиеся 3 «а» класса МБОУ «СОШ № 31 с углубленным изучением отдельных предметов» г. Чебоксары.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 xml:space="preserve">Предмет исследования: </w:t>
      </w:r>
      <w:r w:rsidRPr="00AB5312">
        <w:rPr>
          <w:rFonts w:ascii="Times New Roman" w:hAnsi="Times New Roman"/>
          <w:sz w:val="24"/>
          <w:szCs w:val="24"/>
        </w:rPr>
        <w:t>личностные характеристики и личностные результаты освоения основной образовательной программы НОО.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 xml:space="preserve">Гипотеза исследования: </w:t>
      </w:r>
      <w:r w:rsidRPr="00AB5312">
        <w:rPr>
          <w:rFonts w:ascii="Times New Roman" w:hAnsi="Times New Roman"/>
          <w:sz w:val="24"/>
          <w:szCs w:val="24"/>
        </w:rPr>
        <w:t>кто хорошо учится, активно развивается в кружках и секциях, имеет поведение, отвечающее социальным нормам, тот в высокой степени соответствует требованиям ФГОС НОО.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</w:p>
    <w:p w:rsidR="002A23C9" w:rsidRPr="00AB5312" w:rsidRDefault="002A23C9" w:rsidP="008D67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AB5312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</w:p>
    <w:p w:rsidR="002A23C9" w:rsidRPr="00AB5312" w:rsidRDefault="002A23C9" w:rsidP="00AB5312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>Требования ФГОС НОО к личностным характеристикам и</w:t>
      </w:r>
    </w:p>
    <w:p w:rsidR="002A23C9" w:rsidRPr="00AB5312" w:rsidRDefault="002A23C9" w:rsidP="00AB5312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 xml:space="preserve"> личностным результатам обучающихся</w:t>
      </w:r>
    </w:p>
    <w:p w:rsidR="002A23C9" w:rsidRPr="00AB5312" w:rsidRDefault="002A23C9" w:rsidP="00AB5312">
      <w:pPr>
        <w:spacing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   Классный руководитель Людмила Игнатьевна рассказала нам о Федеральном государственном образовательном стандарте начального общего образования (ФГОС НОО) и объяснила, какие личностные характеристики выпускника должны быть сформированы у нас к завершению учёбы в четвёртом классе. Их семь. Вот они </w:t>
      </w:r>
      <w:r>
        <w:rPr>
          <w:rFonts w:ascii="Times New Roman" w:hAnsi="Times New Roman"/>
          <w:sz w:val="24"/>
          <w:szCs w:val="24"/>
        </w:rPr>
        <w:t>[</w:t>
      </w:r>
      <w:r w:rsidRPr="00B24D18">
        <w:rPr>
          <w:rFonts w:ascii="Times New Roman" w:hAnsi="Times New Roman"/>
          <w:sz w:val="24"/>
          <w:szCs w:val="24"/>
        </w:rPr>
        <w:t>1]:</w:t>
      </w:r>
    </w:p>
    <w:p w:rsidR="002A23C9" w:rsidRPr="00AB5312" w:rsidRDefault="002A23C9" w:rsidP="00BC5A83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любящий свой народ, свой край и свою Родину; </w:t>
      </w:r>
    </w:p>
    <w:p w:rsidR="002A23C9" w:rsidRPr="00AB5312" w:rsidRDefault="002A23C9" w:rsidP="00BC5A83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>уважающий и принимающий ценности семьи и общества;</w:t>
      </w:r>
    </w:p>
    <w:p w:rsidR="002A23C9" w:rsidRPr="00AB5312" w:rsidRDefault="002A23C9" w:rsidP="00BC5A83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>любознательный, активно и заинтересованно познающий мир;</w:t>
      </w:r>
    </w:p>
    <w:p w:rsidR="002A23C9" w:rsidRPr="00AB5312" w:rsidRDefault="002A23C9" w:rsidP="00BC5A83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владеющий основами умения учиться, способный к организации собственной деятельности; </w:t>
      </w:r>
    </w:p>
    <w:p w:rsidR="002A23C9" w:rsidRPr="00AB5312" w:rsidRDefault="002A23C9" w:rsidP="00BC5A83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готовый самостоятельно действовать и отвечать за свои поступки перед семьей и обществом; </w:t>
      </w:r>
    </w:p>
    <w:p w:rsidR="002A23C9" w:rsidRPr="00AB5312" w:rsidRDefault="002A23C9" w:rsidP="00BC5A83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доброжелательный, умеющий слушать и слышать собеседника, обосновывать  свою позицию, высказывать свое мнение; </w:t>
      </w:r>
    </w:p>
    <w:p w:rsidR="002A23C9" w:rsidRPr="00AB5312" w:rsidRDefault="002A23C9" w:rsidP="00BC5A83">
      <w:pPr>
        <w:pStyle w:val="ListParagraph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выполняющий правила здорового и безопасного для себя и окружающих образа жизни. 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B5312">
        <w:rPr>
          <w:rFonts w:ascii="Times New Roman" w:hAnsi="Times New Roman"/>
          <w:sz w:val="24"/>
          <w:szCs w:val="24"/>
        </w:rPr>
        <w:t xml:space="preserve">А ещё в ФГОС написаны личностные, метапредметные, предметные результаты освоения основной образовательной программы НОО. В данном исследовании мы изучили личностные результаты моих одноклассников, а именно следующие </w:t>
      </w:r>
      <w:r w:rsidRPr="00B24D18">
        <w:rPr>
          <w:rFonts w:ascii="Times New Roman" w:hAnsi="Times New Roman"/>
          <w:sz w:val="24"/>
          <w:szCs w:val="24"/>
        </w:rPr>
        <w:t>[1]: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 многонационального российского общества; становление гуманистических и демократических ценностных ориентаций;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формирование целостного, социально ориентированного взгляда на мир в его органичном единстве и разнообразии природы, народов, культур и религий;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формирование уважительного отношения к иному мнению, истории и культуре других народов;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овладение начальными навыками адаптации в динамично изменяющемся и развивающемся мире;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принятие и освоение социальной роли обучающегося, развитие мотивов учебной деятельности и формирование личностного смысла учения;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формирование эстетических потребностей, ценностей и чувств;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развитие этических чувств, доброжелательности и эмоционально-нравственной отзывчивости, понимания и сопереживания чувствам других людей;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 </w:t>
      </w:r>
    </w:p>
    <w:p w:rsidR="002A23C9" w:rsidRPr="00AB5312" w:rsidRDefault="002A23C9" w:rsidP="00F653D9">
      <w:pPr>
        <w:pStyle w:val="ListParagraph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 </w:t>
      </w:r>
    </w:p>
    <w:p w:rsidR="002A23C9" w:rsidRPr="00AB5312" w:rsidRDefault="002A23C9" w:rsidP="00491EDA">
      <w:pPr>
        <w:tabs>
          <w:tab w:val="left" w:pos="993"/>
          <w:tab w:val="num" w:pos="1134"/>
        </w:tabs>
        <w:autoSpaceDE w:val="0"/>
        <w:autoSpaceDN w:val="0"/>
        <w:adjustRightInd w:val="0"/>
        <w:spacing w:line="240" w:lineRule="auto"/>
        <w:ind w:left="-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B5312">
        <w:rPr>
          <w:rFonts w:ascii="Times New Roman" w:hAnsi="Times New Roman"/>
          <w:sz w:val="24"/>
          <w:szCs w:val="24"/>
        </w:rPr>
        <w:t>На основе этих личностных характеристик и результатов нами были составлены опросные листы для учащегося, родителя и классного руководителя (Приложения 1,2,3).</w:t>
      </w:r>
    </w:p>
    <w:p w:rsidR="002A23C9" w:rsidRPr="008D67FB" w:rsidRDefault="002A23C9" w:rsidP="008D67FB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  <w:r w:rsidRPr="00AB5312">
        <w:rPr>
          <w:rFonts w:ascii="Times New Roman" w:hAnsi="Times New Roman"/>
          <w:b/>
          <w:sz w:val="24"/>
          <w:szCs w:val="24"/>
        </w:rPr>
        <w:t>Результаты опроса учащихся, родителей, классного руководителя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B5312">
        <w:rPr>
          <w:rFonts w:ascii="Times New Roman" w:hAnsi="Times New Roman"/>
          <w:sz w:val="24"/>
          <w:szCs w:val="24"/>
        </w:rPr>
        <w:t xml:space="preserve">В нашем исследовании приняли участие: </w:t>
      </w:r>
    </w:p>
    <w:p w:rsidR="002A23C9" w:rsidRPr="00AB5312" w:rsidRDefault="002A23C9" w:rsidP="003851B5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>27 учащихся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5312">
        <w:rPr>
          <w:rFonts w:ascii="Times New Roman" w:hAnsi="Times New Roman"/>
          <w:sz w:val="24"/>
          <w:szCs w:val="24"/>
        </w:rPr>
        <w:t>3 «а» класса МБОУ «СОШ № 31» г. Чебоксары;</w:t>
      </w:r>
    </w:p>
    <w:p w:rsidR="002A23C9" w:rsidRPr="00AB5312" w:rsidRDefault="002A23C9" w:rsidP="00AB5312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>23 родителя;</w:t>
      </w:r>
    </w:p>
    <w:p w:rsidR="002A23C9" w:rsidRPr="00AB5312" w:rsidRDefault="002A23C9" w:rsidP="00AB5312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>классный руководитель 3 «а» класса МБОУ «СОШ № 31» г. Чебоксары.</w:t>
      </w:r>
    </w:p>
    <w:p w:rsidR="002A23C9" w:rsidRPr="00AB5312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На опросных листах я и мои одноклассники </w:t>
      </w:r>
      <w:r w:rsidRPr="00AB5312">
        <w:rPr>
          <w:rFonts w:ascii="Times New Roman" w:hAnsi="Times New Roman"/>
          <w:sz w:val="24"/>
          <w:szCs w:val="24"/>
        </w:rPr>
        <w:t xml:space="preserve">написали свои процентные показатели по </w:t>
      </w:r>
      <w:r>
        <w:rPr>
          <w:rFonts w:ascii="Times New Roman" w:hAnsi="Times New Roman"/>
          <w:sz w:val="24"/>
          <w:szCs w:val="24"/>
        </w:rPr>
        <w:t xml:space="preserve">семи личностным характеристикам </w:t>
      </w:r>
      <w:r w:rsidRPr="00AB5312">
        <w:rPr>
          <w:rFonts w:ascii="Times New Roman" w:hAnsi="Times New Roman"/>
          <w:sz w:val="24"/>
          <w:szCs w:val="24"/>
        </w:rPr>
        <w:t>«портрета выпускника начально</w:t>
      </w:r>
      <w:r>
        <w:rPr>
          <w:rFonts w:ascii="Times New Roman" w:hAnsi="Times New Roman"/>
          <w:sz w:val="24"/>
          <w:szCs w:val="24"/>
        </w:rPr>
        <w:t xml:space="preserve">й школы». А родители и педагог </w:t>
      </w:r>
      <w:r w:rsidRPr="00AB5312">
        <w:rPr>
          <w:rFonts w:ascii="Times New Roman" w:hAnsi="Times New Roman"/>
          <w:sz w:val="24"/>
          <w:szCs w:val="24"/>
        </w:rPr>
        <w:t>оценили</w:t>
      </w:r>
      <w:r>
        <w:rPr>
          <w:rFonts w:ascii="Times New Roman" w:hAnsi="Times New Roman"/>
          <w:sz w:val="24"/>
          <w:szCs w:val="24"/>
        </w:rPr>
        <w:t xml:space="preserve"> по пять наших личностных результатов освоения </w:t>
      </w:r>
      <w:r w:rsidRPr="00AB5312">
        <w:rPr>
          <w:rFonts w:ascii="Times New Roman" w:hAnsi="Times New Roman"/>
          <w:sz w:val="24"/>
          <w:szCs w:val="24"/>
        </w:rPr>
        <w:t>образовательной программы. Если данные был</w:t>
      </w:r>
      <w:r>
        <w:rPr>
          <w:rFonts w:ascii="Times New Roman" w:hAnsi="Times New Roman"/>
          <w:sz w:val="24"/>
          <w:szCs w:val="24"/>
        </w:rPr>
        <w:t xml:space="preserve">и выражены от 75 до 100%, то </w:t>
      </w:r>
      <w:r w:rsidRPr="00AB5312">
        <w:rPr>
          <w:rFonts w:ascii="Times New Roman" w:hAnsi="Times New Roman"/>
          <w:sz w:val="24"/>
          <w:szCs w:val="24"/>
        </w:rPr>
        <w:t>решили считать их высокими (В). Если от 50 до 75%, то – средними (С). Если меньше 50%, то – низкими (Н).</w:t>
      </w:r>
    </w:p>
    <w:p w:rsidR="002A23C9" w:rsidRPr="001D7CEB" w:rsidRDefault="002A23C9" w:rsidP="001D7CEB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AB5312">
        <w:rPr>
          <w:rFonts w:ascii="Times New Roman" w:hAnsi="Times New Roman"/>
          <w:sz w:val="24"/>
          <w:szCs w:val="24"/>
        </w:rPr>
        <w:t xml:space="preserve">   В итоге получились результаты, отражающие высокую и среднюю степень выраженности личностных характеристик и личностных результатов у 27 учащихся 3 «а» класса</w:t>
      </w:r>
      <w:r>
        <w:rPr>
          <w:rFonts w:ascii="Times New Roman" w:hAnsi="Times New Roman"/>
          <w:sz w:val="24"/>
          <w:szCs w:val="24"/>
        </w:rPr>
        <w:t xml:space="preserve"> (см. таблицу)</w:t>
      </w:r>
      <w:r w:rsidRPr="00AB531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Низкие показатели не указали ни сами учащиеся, ни их родители, ни классный руководитель. И это замечательно!</w:t>
      </w:r>
    </w:p>
    <w:p w:rsidR="002A23C9" w:rsidRPr="001D7CEB" w:rsidRDefault="002A23C9" w:rsidP="00EE2835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  <w:r w:rsidRPr="001D7CEB">
        <w:rPr>
          <w:rFonts w:ascii="Times New Roman" w:hAnsi="Times New Roman"/>
          <w:b/>
          <w:sz w:val="24"/>
          <w:szCs w:val="24"/>
        </w:rPr>
        <w:t>Выраженность показателей по ФГОС НОО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2A23C9" w:rsidTr="00DF38C1">
        <w:tc>
          <w:tcPr>
            <w:tcW w:w="2392" w:type="dxa"/>
            <w:tcBorders>
              <w:tr2bl w:val="single" w:sz="4" w:space="0" w:color="auto"/>
            </w:tcBorders>
          </w:tcPr>
          <w:p w:rsidR="002A23C9" w:rsidRPr="00DF38C1" w:rsidRDefault="002A23C9" w:rsidP="00DF38C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Ст.выраж.</w:t>
            </w:r>
          </w:p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 xml:space="preserve">               Кол. опрош.             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Учащийся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Родитель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Классный руководитель</w:t>
            </w:r>
          </w:p>
        </w:tc>
      </w:tr>
      <w:tr w:rsidR="002A23C9" w:rsidTr="00DF38C1">
        <w:tc>
          <w:tcPr>
            <w:tcW w:w="2392" w:type="dxa"/>
          </w:tcPr>
          <w:p w:rsidR="002A23C9" w:rsidRPr="00DF38C1" w:rsidRDefault="002A23C9" w:rsidP="00DF38C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Высокая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A23C9" w:rsidTr="00DF38C1">
        <w:tc>
          <w:tcPr>
            <w:tcW w:w="2392" w:type="dxa"/>
          </w:tcPr>
          <w:p w:rsidR="002A23C9" w:rsidRPr="00DF38C1" w:rsidRDefault="002A23C9" w:rsidP="00DF38C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Средняя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A23C9" w:rsidTr="00DF38C1">
        <w:tc>
          <w:tcPr>
            <w:tcW w:w="2392" w:type="dxa"/>
          </w:tcPr>
          <w:p w:rsidR="002A23C9" w:rsidRPr="00DF38C1" w:rsidRDefault="002A23C9" w:rsidP="00DF38C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Низкая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  <w:tr w:rsidR="002A23C9" w:rsidTr="00DF38C1">
        <w:tc>
          <w:tcPr>
            <w:tcW w:w="2392" w:type="dxa"/>
          </w:tcPr>
          <w:p w:rsidR="002A23C9" w:rsidRPr="00DF38C1" w:rsidRDefault="002A23C9" w:rsidP="00DF38C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23*</w:t>
            </w:r>
          </w:p>
        </w:tc>
        <w:tc>
          <w:tcPr>
            <w:tcW w:w="2393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8C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2A23C9" w:rsidRDefault="002A23C9" w:rsidP="005C29B9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A23C9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F3677">
        <w:rPr>
          <w:rFonts w:ascii="Times New Roman" w:hAnsi="Times New Roman"/>
          <w:i/>
          <w:sz w:val="24"/>
          <w:szCs w:val="24"/>
        </w:rPr>
        <w:t xml:space="preserve">* </w:t>
      </w:r>
      <w:r>
        <w:rPr>
          <w:rFonts w:ascii="Times New Roman" w:hAnsi="Times New Roman"/>
          <w:i/>
          <w:sz w:val="24"/>
          <w:szCs w:val="24"/>
        </w:rPr>
        <w:t>4 родителя не написали %-е показатели личностных результатов своих детей. Мы не ставили цель уточнения причин этого факта.</w:t>
      </w:r>
    </w:p>
    <w:p w:rsidR="002A23C9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A6188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По суммарной оценке учащихся, родителей и педагога у 19 человек (70 </w:t>
      </w:r>
      <w:r w:rsidRPr="00CC5E56">
        <w:rPr>
          <w:rFonts w:ascii="Times New Roman" w:hAnsi="Times New Roman"/>
          <w:sz w:val="24"/>
          <w:szCs w:val="24"/>
        </w:rPr>
        <w:t xml:space="preserve">%) </w:t>
      </w:r>
      <w:r>
        <w:rPr>
          <w:rFonts w:ascii="Times New Roman" w:hAnsi="Times New Roman"/>
          <w:sz w:val="24"/>
          <w:szCs w:val="24"/>
        </w:rPr>
        <w:t xml:space="preserve">выражена высокая степень (В) соответствия требованиям ФГОС, а у 8 человек (30 </w:t>
      </w:r>
      <w:r w:rsidRPr="00CC5E56">
        <w:rPr>
          <w:rFonts w:ascii="Times New Roman" w:hAnsi="Times New Roman"/>
          <w:sz w:val="24"/>
          <w:szCs w:val="24"/>
        </w:rPr>
        <w:t>%</w:t>
      </w:r>
      <w:r w:rsidRPr="00A61883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– средняя (С). Индивидуальные показатели представлены в приложении 4.</w:t>
      </w:r>
    </w:p>
    <w:p w:rsidR="002A23C9" w:rsidRDefault="002A23C9" w:rsidP="00AB5312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Следующим шагом нашего исследования стала необходимость подтверждения надёжности этих показателей другими – объективными, традиционными показателями. В качестве таких показателей учащихся мы выбрали:</w:t>
      </w:r>
    </w:p>
    <w:p w:rsidR="002A23C9" w:rsidRDefault="002A23C9" w:rsidP="003951FD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итоги успеваемости в 1-ой и во 2-ой четверти 2016-2017 учебного года;</w:t>
      </w:r>
    </w:p>
    <w:p w:rsidR="002A23C9" w:rsidRDefault="002A23C9" w:rsidP="003951FD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посещаемых кружков и секций в настоящее время;</w:t>
      </w:r>
    </w:p>
    <w:p w:rsidR="002A23C9" w:rsidRDefault="002A23C9" w:rsidP="003951FD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итоговая оценка по поведению за полугодие – с сентября по декабрь 2016 года.</w:t>
      </w:r>
    </w:p>
    <w:p w:rsidR="002A23C9" w:rsidRDefault="002A23C9" w:rsidP="009764EF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По первому показателю мы выяснили, что из 27 учащихся на «отлично» учатся 3 человека (имеют средний балл 5); на «отлично» и «хорошо» – 22 человека (15 человек имеют средний балл от 4 до 4,4 и 7 человек – от 4,5 до 4,9 баллов) и только 2 человека учатся на «хорошо» и «удовлетворительно» (имеют средний балл от 3,55 до 3,7).</w:t>
      </w:r>
    </w:p>
    <w:p w:rsidR="002A23C9" w:rsidRDefault="002A23C9" w:rsidP="009764EF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По второму показателю выяснилось, что дополнительной образовательной деятельностью во внеурочное время занимаются 20 из 27 человек (74 </w:t>
      </w:r>
      <w:r w:rsidRPr="00CC5E56">
        <w:rPr>
          <w:rFonts w:ascii="Times New Roman" w:hAnsi="Times New Roman"/>
          <w:sz w:val="24"/>
          <w:szCs w:val="24"/>
        </w:rPr>
        <w:t>%)</w:t>
      </w:r>
      <w:r>
        <w:rPr>
          <w:rFonts w:ascii="Times New Roman" w:hAnsi="Times New Roman"/>
          <w:sz w:val="24"/>
          <w:szCs w:val="24"/>
        </w:rPr>
        <w:t xml:space="preserve">. Они посещают 34 развивающих кружков и спортивных секций (по 1,7 в среднем на одного человека). </w:t>
      </w:r>
    </w:p>
    <w:p w:rsidR="002A23C9" w:rsidRDefault="002A23C9" w:rsidP="000B0F2C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Третий показатель отражает следующую картину. Оценку «отлично» по поведению получили 17 учащихся из 27 (63 %), «хорошо» – 7 (26 %) и «удовлетворительно» – 3 (11 %). Все индивидуальные данные мы представили в сводной таблице (Приложение 4).</w:t>
      </w:r>
    </w:p>
    <w:p w:rsidR="002A23C9" w:rsidRDefault="002A23C9" w:rsidP="00882A23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В целом, традиционные показатели вполне надёжно подтверждают современные показатели (требования ФГОС НОО). К примеру, из 19 человек, имеющих высокую степень (В) соответствия требованиям ФГОС, 3  человека (16 %) учатся только на «отлично», 16 человек (84 %) – на «отлично» и «хорошо» (имеют средний балл 4,5). 14 человек из 19 (74 %) занимаются в 26 кружках и секциях (в среднем по 1,9 на человека). Также 14 человек из 19 (74 %) имеют оценку «отлично» по поведению, а 5 человек (26 %) – «хорошо».</w:t>
      </w:r>
    </w:p>
    <w:p w:rsidR="002A23C9" w:rsidRDefault="002A23C9" w:rsidP="00B663C9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Из 8 человек, имеющих среднюю степень (С) соответствия требованиям ФГОС, на «отлично» и «хорошо» учатся 6 человек (75 %) со средним баллом 4,25. Два человека (25 %) учатся на «хорошо» и «удовлетворительно» (средний балл 3,65). 7 человек из 8 (87,5 %) занимаются в 8 кружках и секциях (в среднем по 1,1 на человека). 3 человека из 8 (37,5 %) имеют оценку «отлично» по поведению, «хорошо» – 2 человека (25 %), «удовлетворительно» – 3 человека (37,5 %).</w:t>
      </w:r>
    </w:p>
    <w:p w:rsidR="002A23C9" w:rsidRPr="00AB5312" w:rsidRDefault="002A23C9" w:rsidP="000B0F2C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Таковы количественные показатели (современные и традиционные), полученные нами в ходе исследования. Они хорошо взаимосвязаны и подтверждают друг друга.</w:t>
      </w: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2A23C9" w:rsidRDefault="002A23C9" w:rsidP="003E7F7D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  <w:r w:rsidRPr="008D67FB">
        <w:rPr>
          <w:rFonts w:ascii="Times New Roman" w:hAnsi="Times New Roman"/>
          <w:b/>
          <w:sz w:val="24"/>
          <w:szCs w:val="24"/>
        </w:rPr>
        <w:t>Заключение</w:t>
      </w:r>
    </w:p>
    <w:p w:rsidR="002A23C9" w:rsidRDefault="002A23C9">
      <w:pPr>
        <w:spacing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</w:p>
    <w:p w:rsidR="002A23C9" w:rsidRDefault="002A23C9" w:rsidP="00EC4C8B">
      <w:pPr>
        <w:spacing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EC4C8B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>результатам проведённого исследования можно сделать выводы:</w:t>
      </w:r>
    </w:p>
    <w:p w:rsidR="002A23C9" w:rsidRDefault="002A23C9" w:rsidP="00EC4C8B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кто отлично и </w:t>
      </w:r>
      <w:r w:rsidRPr="00AB5312">
        <w:rPr>
          <w:rFonts w:ascii="Times New Roman" w:hAnsi="Times New Roman"/>
          <w:sz w:val="24"/>
          <w:szCs w:val="24"/>
        </w:rPr>
        <w:t>хорошо учится, активно развивается в кружках и секциях, имеет поведение, отвечающее социальным нормам, тот соответствует требованиям ФГОС НОО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5312">
        <w:rPr>
          <w:rFonts w:ascii="Times New Roman" w:hAnsi="Times New Roman"/>
          <w:sz w:val="24"/>
          <w:szCs w:val="24"/>
        </w:rPr>
        <w:t>в высокой степени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011A">
        <w:rPr>
          <w:rFonts w:ascii="Times New Roman" w:hAnsi="Times New Roman"/>
          <w:i/>
          <w:sz w:val="24"/>
          <w:szCs w:val="24"/>
        </w:rPr>
        <w:t>(гипотеза подтвердилась)</w:t>
      </w:r>
      <w:r>
        <w:rPr>
          <w:rFonts w:ascii="Times New Roman" w:hAnsi="Times New Roman"/>
          <w:sz w:val="24"/>
          <w:szCs w:val="24"/>
        </w:rPr>
        <w:t>;</w:t>
      </w:r>
    </w:p>
    <w:p w:rsidR="002A23C9" w:rsidRPr="002E011A" w:rsidRDefault="002A23C9" w:rsidP="003E38FD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завершения учёбы в 4 классе у нас, у третьеклассников, есть время и условия для улучшения наших показателей и дальнейшего личностного развития </w:t>
      </w:r>
      <w:r w:rsidRPr="002E011A">
        <w:rPr>
          <w:rFonts w:ascii="Times New Roman" w:hAnsi="Times New Roman"/>
          <w:i/>
          <w:sz w:val="24"/>
          <w:szCs w:val="24"/>
        </w:rPr>
        <w:t>(мы описали эти условия в гипотезе).</w:t>
      </w:r>
    </w:p>
    <w:p w:rsidR="002A23C9" w:rsidRDefault="002A23C9" w:rsidP="00B959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образом, задачи исследования решены. Теперь я, учащийся 3 класса, знаю:</w:t>
      </w:r>
    </w:p>
    <w:p w:rsidR="002A23C9" w:rsidRDefault="002A23C9" w:rsidP="003E38FD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какими мы должны быть;</w:t>
      </w:r>
    </w:p>
    <w:p w:rsidR="002A23C9" w:rsidRDefault="002A23C9" w:rsidP="003E38FD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чего мы должны достичь;</w:t>
      </w:r>
    </w:p>
    <w:p w:rsidR="002A23C9" w:rsidRPr="00AB5312" w:rsidRDefault="002A23C9" w:rsidP="003E38FD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какие мы есть на самом деле по сравнению с требованиями ФГОС НОО к нашим личностным характеристикам и личностным результатам.</w:t>
      </w: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Pr="00567E9E" w:rsidRDefault="002A23C9" w:rsidP="00567E9E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  <w:r w:rsidRPr="00525F39">
        <w:rPr>
          <w:rFonts w:ascii="Times New Roman" w:hAnsi="Times New Roman"/>
          <w:b/>
          <w:sz w:val="24"/>
          <w:szCs w:val="24"/>
        </w:rPr>
        <w:t>Список литературы</w:t>
      </w:r>
    </w:p>
    <w:p w:rsidR="002A23C9" w:rsidRPr="005367D9" w:rsidRDefault="002A23C9" w:rsidP="0062370B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5367D9">
        <w:rPr>
          <w:rFonts w:ascii="Times New Roman" w:hAnsi="Times New Roman"/>
          <w:sz w:val="24"/>
          <w:szCs w:val="24"/>
        </w:rPr>
        <w:t xml:space="preserve">Федеральный государственный образовательный стандарт начального общего образования. </w:t>
      </w:r>
      <w:r w:rsidRPr="0062370B">
        <w:rPr>
          <w:rFonts w:ascii="Times New Roman" w:hAnsi="Times New Roman"/>
          <w:sz w:val="24"/>
          <w:szCs w:val="24"/>
        </w:rPr>
        <w:t>[Электронный ресурс]</w:t>
      </w:r>
      <w:r>
        <w:rPr>
          <w:rFonts w:ascii="Arial" w:hAnsi="Arial" w:cs="Arial"/>
          <w:b/>
          <w:sz w:val="18"/>
          <w:szCs w:val="18"/>
        </w:rPr>
        <w:t xml:space="preserve"> </w:t>
      </w:r>
      <w:hyperlink r:id="rId7" w:history="1">
        <w:r w:rsidRPr="005367D9">
          <w:rPr>
            <w:rStyle w:val="Hyperlink"/>
            <w:rFonts w:ascii="Times New Roman" w:hAnsi="Times New Roman"/>
            <w:sz w:val="24"/>
            <w:szCs w:val="24"/>
          </w:rPr>
          <w:t>http://standart.edu.ru/Catalog.aspx?CatalogId=959</w:t>
        </w:r>
      </w:hyperlink>
      <w:r>
        <w:rPr>
          <w:sz w:val="24"/>
          <w:szCs w:val="24"/>
        </w:rPr>
        <w:t xml:space="preserve"> </w:t>
      </w: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EC4C8B">
      <w:pPr>
        <w:spacing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945DC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Pr="00865171" w:rsidRDefault="002A23C9" w:rsidP="00567E9E">
      <w:pPr>
        <w:spacing w:line="240" w:lineRule="auto"/>
        <w:ind w:left="-66"/>
        <w:jc w:val="right"/>
        <w:rPr>
          <w:rFonts w:ascii="Times New Roman" w:hAnsi="Times New Roman"/>
          <w:b/>
          <w:sz w:val="24"/>
          <w:szCs w:val="24"/>
        </w:rPr>
      </w:pPr>
      <w:r w:rsidRPr="00865171">
        <w:rPr>
          <w:rFonts w:ascii="Times New Roman" w:hAnsi="Times New Roman"/>
          <w:b/>
          <w:sz w:val="24"/>
          <w:szCs w:val="24"/>
        </w:rPr>
        <w:t>Приложение 1</w:t>
      </w:r>
    </w:p>
    <w:p w:rsidR="002A23C9" w:rsidRDefault="002A23C9" w:rsidP="007B48DA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  <w:r w:rsidRPr="00865171">
        <w:rPr>
          <w:rFonts w:ascii="Times New Roman" w:hAnsi="Times New Roman"/>
          <w:b/>
          <w:sz w:val="24"/>
          <w:szCs w:val="24"/>
        </w:rPr>
        <w:t>Опросный лист для учащегося</w:t>
      </w:r>
    </w:p>
    <w:p w:rsidR="002A23C9" w:rsidRDefault="002A23C9" w:rsidP="007B48DA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</w:p>
    <w:p w:rsidR="002A23C9" w:rsidRPr="007B48DA" w:rsidRDefault="002A23C9" w:rsidP="007B48D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7B48DA">
        <w:rPr>
          <w:rFonts w:ascii="Times New Roman" w:hAnsi="Times New Roman"/>
          <w:sz w:val="24"/>
          <w:szCs w:val="24"/>
        </w:rPr>
        <w:t>Уважаемый учащийся 3 класса!</w:t>
      </w:r>
    </w:p>
    <w:p w:rsidR="002A23C9" w:rsidRPr="007B48DA" w:rsidRDefault="002A23C9" w:rsidP="007B48D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B48DA">
        <w:rPr>
          <w:rFonts w:ascii="Times New Roman" w:hAnsi="Times New Roman"/>
          <w:sz w:val="24"/>
          <w:szCs w:val="24"/>
        </w:rPr>
        <w:t>Для научного исследования важно твоё мнение. Как ты считаешь, в каком  количестве выражены у тебя эти личностные характеристики. Укажи процентные показатели (сколько из 100% есть у тебя). Благодарим за сотрудничество!</w:t>
      </w:r>
    </w:p>
    <w:p w:rsidR="002A23C9" w:rsidRPr="007B48DA" w:rsidRDefault="002A23C9" w:rsidP="007B48D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B48DA">
        <w:rPr>
          <w:rFonts w:ascii="Times New Roman" w:hAnsi="Times New Roman"/>
          <w:i/>
          <w:sz w:val="24"/>
          <w:szCs w:val="24"/>
        </w:rPr>
        <w:t>1. Любящий свой народ, свой край и свою Родину –     %.</w:t>
      </w: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B48DA">
        <w:rPr>
          <w:rFonts w:ascii="Times New Roman" w:hAnsi="Times New Roman"/>
          <w:i/>
          <w:sz w:val="24"/>
          <w:szCs w:val="24"/>
        </w:rPr>
        <w:t>2. Уважающий и принимающий ценности семьи и общества –     %.</w:t>
      </w: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B48DA">
        <w:rPr>
          <w:rFonts w:ascii="Times New Roman" w:hAnsi="Times New Roman"/>
          <w:i/>
          <w:sz w:val="24"/>
          <w:szCs w:val="24"/>
        </w:rPr>
        <w:t>3. Любознательный, активно и заинтересованно познающий мир –     %.</w:t>
      </w: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B48DA">
        <w:rPr>
          <w:rFonts w:ascii="Times New Roman" w:hAnsi="Times New Roman"/>
          <w:i/>
          <w:sz w:val="24"/>
          <w:szCs w:val="24"/>
        </w:rPr>
        <w:t>4. Владеющий основами умения учиться, способный к организации собственной деятельности –     %.</w:t>
      </w: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B48DA">
        <w:rPr>
          <w:rFonts w:ascii="Times New Roman" w:hAnsi="Times New Roman"/>
          <w:i/>
          <w:sz w:val="24"/>
          <w:szCs w:val="24"/>
        </w:rPr>
        <w:t>5. Готовый самостоятельно действовать и отвечать за свои поступки перед семьей и обществом –     %.</w:t>
      </w: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B48DA">
        <w:rPr>
          <w:rFonts w:ascii="Times New Roman" w:hAnsi="Times New Roman"/>
          <w:i/>
          <w:sz w:val="24"/>
          <w:szCs w:val="24"/>
        </w:rPr>
        <w:t>6. Доброжелательный, умеющий слушать и слышать собеседника, обосновывать  свою позицию, высказывать свое мнение –     %.</w:t>
      </w: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B48DA">
        <w:rPr>
          <w:rFonts w:ascii="Times New Roman" w:hAnsi="Times New Roman"/>
          <w:i/>
          <w:sz w:val="24"/>
          <w:szCs w:val="24"/>
        </w:rPr>
        <w:t xml:space="preserve">7. Выполняющий правила здорового и безопасного для себя и окружающих образа жизни –     %. </w:t>
      </w: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A23C9" w:rsidRPr="007B48DA" w:rsidRDefault="002A23C9" w:rsidP="007B48DA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A23C9" w:rsidRDefault="002A23C9" w:rsidP="007B48DA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</w:rPr>
      </w:pPr>
    </w:p>
    <w:p w:rsidR="002A23C9" w:rsidRDefault="002A23C9" w:rsidP="007B48DA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</w:rPr>
      </w:pPr>
    </w:p>
    <w:p w:rsidR="002A23C9" w:rsidRDefault="002A23C9" w:rsidP="007B48DA">
      <w:pPr>
        <w:spacing w:line="240" w:lineRule="auto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2A23C9" w:rsidRDefault="002A23C9" w:rsidP="007B48DA">
      <w:pPr>
        <w:spacing w:line="240" w:lineRule="auto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2A23C9" w:rsidRDefault="002A23C9" w:rsidP="007B48DA">
      <w:pPr>
        <w:spacing w:line="240" w:lineRule="auto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2A23C9" w:rsidRDefault="002A23C9" w:rsidP="007B48DA">
      <w:pPr>
        <w:spacing w:line="240" w:lineRule="auto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2A23C9" w:rsidRDefault="002A23C9" w:rsidP="007B48DA">
      <w:pPr>
        <w:spacing w:line="240" w:lineRule="auto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2A23C9" w:rsidRDefault="002A23C9" w:rsidP="007B48DA">
      <w:pPr>
        <w:spacing w:line="240" w:lineRule="auto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2A23C9" w:rsidRDefault="002A23C9" w:rsidP="007B48DA">
      <w:pPr>
        <w:spacing w:line="240" w:lineRule="auto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2A23C9" w:rsidRDefault="002A23C9" w:rsidP="007B48DA">
      <w:pPr>
        <w:spacing w:line="240" w:lineRule="auto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2A23C9" w:rsidRDefault="002A23C9" w:rsidP="0039385E">
      <w:pPr>
        <w:spacing w:line="240" w:lineRule="auto"/>
        <w:ind w:left="-66"/>
        <w:jc w:val="right"/>
        <w:rPr>
          <w:rFonts w:ascii="Times New Roman" w:hAnsi="Times New Roman"/>
          <w:b/>
          <w:sz w:val="24"/>
          <w:szCs w:val="24"/>
        </w:rPr>
      </w:pPr>
    </w:p>
    <w:p w:rsidR="002A23C9" w:rsidRPr="00865171" w:rsidRDefault="002A23C9" w:rsidP="0039385E">
      <w:pPr>
        <w:spacing w:line="240" w:lineRule="auto"/>
        <w:ind w:left="-66"/>
        <w:jc w:val="right"/>
        <w:rPr>
          <w:rFonts w:ascii="Times New Roman" w:hAnsi="Times New Roman"/>
          <w:b/>
          <w:sz w:val="24"/>
          <w:szCs w:val="24"/>
        </w:rPr>
      </w:pPr>
      <w:r w:rsidRPr="00865171">
        <w:rPr>
          <w:rFonts w:ascii="Times New Roman" w:hAnsi="Times New Roman"/>
          <w:b/>
          <w:sz w:val="24"/>
          <w:szCs w:val="24"/>
        </w:rPr>
        <w:t>Приложение</w:t>
      </w:r>
      <w:r>
        <w:rPr>
          <w:rFonts w:ascii="Times New Roman" w:hAnsi="Times New Roman"/>
          <w:b/>
          <w:sz w:val="24"/>
          <w:szCs w:val="24"/>
        </w:rPr>
        <w:t xml:space="preserve"> 2</w:t>
      </w:r>
    </w:p>
    <w:p w:rsidR="002A23C9" w:rsidRDefault="002A23C9" w:rsidP="0039385E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Опросный лист для родителя</w:t>
      </w:r>
    </w:p>
    <w:p w:rsidR="002A23C9" w:rsidRPr="00797CDD" w:rsidRDefault="002A23C9" w:rsidP="00797CDD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2A23C9" w:rsidRPr="00797CDD" w:rsidRDefault="002A23C9" w:rsidP="00797CDD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797CDD">
        <w:rPr>
          <w:rFonts w:ascii="Times New Roman" w:hAnsi="Times New Roman"/>
          <w:i/>
          <w:sz w:val="24"/>
          <w:szCs w:val="24"/>
        </w:rPr>
        <w:t>Уважаемый родитель!</w:t>
      </w:r>
    </w:p>
    <w:p w:rsidR="002A23C9" w:rsidRPr="00797CDD" w:rsidRDefault="002A23C9" w:rsidP="00797CDD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97CDD">
        <w:rPr>
          <w:rFonts w:ascii="Times New Roman" w:hAnsi="Times New Roman"/>
          <w:i/>
          <w:sz w:val="24"/>
          <w:szCs w:val="24"/>
        </w:rPr>
        <w:t>Для научного исследования необходимо Ваше мнение. Как Вы считаете, в каком количестве выражены у Вашего ребёнка на сегодняшний день эти личностные результаты освоения основной образовательной программы начального общего образования. Укажите процентные показатели. Благодарим за сотрудничество!</w:t>
      </w:r>
    </w:p>
    <w:p w:rsidR="002A23C9" w:rsidRPr="00797CDD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Pr="00797CDD" w:rsidRDefault="002A23C9" w:rsidP="00797CDD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97CDD">
        <w:rPr>
          <w:rFonts w:ascii="Times New Roman" w:hAnsi="Times New Roman"/>
          <w:sz w:val="24"/>
          <w:szCs w:val="24"/>
        </w:rPr>
        <w:t xml:space="preserve">1. Формирование уважительного отношения к иному мнению, истории и культуре других народов </w:t>
      </w:r>
      <w:r w:rsidRPr="00797CDD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797CDD" w:rsidRDefault="002A23C9" w:rsidP="00797CDD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97CDD">
        <w:rPr>
          <w:rFonts w:ascii="Times New Roman" w:hAnsi="Times New Roman"/>
          <w:sz w:val="24"/>
          <w:szCs w:val="24"/>
        </w:rPr>
        <w:t xml:space="preserve">2. Овладение начальными навыками адаптации в динамично изменяющемся и развивающемся мире </w:t>
      </w:r>
      <w:r w:rsidRPr="00797CDD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797CDD" w:rsidRDefault="002A23C9" w:rsidP="00797CDD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97CDD">
        <w:rPr>
          <w:rFonts w:ascii="Times New Roman" w:hAnsi="Times New Roman"/>
          <w:sz w:val="24"/>
          <w:szCs w:val="24"/>
        </w:rPr>
        <w:t xml:space="preserve">3. Развитие этических чувств, доброжелательности и эмоционально-нравственной отзывчивости, понимания и сопереживания чувствам других людей </w:t>
      </w:r>
      <w:r w:rsidRPr="00797CDD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797CDD" w:rsidRDefault="002A23C9" w:rsidP="00797CDD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97CDD">
        <w:rPr>
          <w:rFonts w:ascii="Times New Roman" w:hAnsi="Times New Roman"/>
          <w:sz w:val="24"/>
          <w:szCs w:val="24"/>
        </w:rPr>
        <w:t xml:space="preserve">4.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 </w:t>
      </w:r>
      <w:r w:rsidRPr="00797CDD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797CDD" w:rsidRDefault="002A23C9" w:rsidP="00797CDD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97CDD">
        <w:rPr>
          <w:rFonts w:ascii="Times New Roman" w:hAnsi="Times New Roman"/>
          <w:sz w:val="24"/>
          <w:szCs w:val="24"/>
        </w:rPr>
        <w:t xml:space="preserve">5.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 </w:t>
      </w:r>
      <w:r w:rsidRPr="00797CDD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797CDD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97CDD">
        <w:rPr>
          <w:rFonts w:ascii="Times New Roman" w:hAnsi="Times New Roman"/>
          <w:sz w:val="24"/>
          <w:szCs w:val="24"/>
        </w:rPr>
        <w:t xml:space="preserve"> </w:t>
      </w:r>
    </w:p>
    <w:p w:rsidR="002A23C9" w:rsidRPr="00797CDD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Pr="00797CDD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Pr="00797CDD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2A23C9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2A23C9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2A23C9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2A23C9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2A23C9" w:rsidRDefault="002A23C9" w:rsidP="00797CDD">
      <w:pPr>
        <w:tabs>
          <w:tab w:val="left" w:pos="993"/>
          <w:tab w:val="num" w:pos="1134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2A23C9" w:rsidRDefault="002A23C9" w:rsidP="003A71F5">
      <w:pPr>
        <w:spacing w:line="240" w:lineRule="auto"/>
        <w:ind w:left="-66"/>
        <w:jc w:val="right"/>
        <w:rPr>
          <w:rFonts w:ascii="Times New Roman" w:hAnsi="Times New Roman"/>
          <w:b/>
          <w:sz w:val="24"/>
          <w:szCs w:val="24"/>
        </w:rPr>
      </w:pPr>
    </w:p>
    <w:p w:rsidR="002A23C9" w:rsidRPr="00865171" w:rsidRDefault="002A23C9" w:rsidP="003A71F5">
      <w:pPr>
        <w:spacing w:line="240" w:lineRule="auto"/>
        <w:ind w:left="-66"/>
        <w:jc w:val="right"/>
        <w:rPr>
          <w:rFonts w:ascii="Times New Roman" w:hAnsi="Times New Roman"/>
          <w:b/>
          <w:sz w:val="24"/>
          <w:szCs w:val="24"/>
        </w:rPr>
      </w:pPr>
      <w:r w:rsidRPr="00865171">
        <w:rPr>
          <w:rFonts w:ascii="Times New Roman" w:hAnsi="Times New Roman"/>
          <w:b/>
          <w:sz w:val="24"/>
          <w:szCs w:val="24"/>
        </w:rPr>
        <w:t>Приложение</w:t>
      </w:r>
      <w:r>
        <w:rPr>
          <w:rFonts w:ascii="Times New Roman" w:hAnsi="Times New Roman"/>
          <w:b/>
          <w:sz w:val="24"/>
          <w:szCs w:val="24"/>
        </w:rPr>
        <w:t xml:space="preserve"> 3</w:t>
      </w:r>
    </w:p>
    <w:p w:rsidR="002A23C9" w:rsidRDefault="002A23C9" w:rsidP="003A71F5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Опросный лист для классного руководителя</w:t>
      </w:r>
    </w:p>
    <w:p w:rsidR="002A23C9" w:rsidRDefault="002A23C9" w:rsidP="003A71F5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</w:p>
    <w:p w:rsidR="002A23C9" w:rsidRPr="00206519" w:rsidRDefault="002A23C9" w:rsidP="00206519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206519">
        <w:rPr>
          <w:rFonts w:ascii="Times New Roman" w:hAnsi="Times New Roman"/>
          <w:i/>
          <w:sz w:val="24"/>
          <w:szCs w:val="24"/>
        </w:rPr>
        <w:t>Уважаемый классный руководитель!</w:t>
      </w:r>
    </w:p>
    <w:p w:rsidR="002A23C9" w:rsidRPr="00206519" w:rsidRDefault="002A23C9" w:rsidP="00206519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06519">
        <w:rPr>
          <w:rFonts w:ascii="Times New Roman" w:hAnsi="Times New Roman"/>
          <w:i/>
          <w:sz w:val="24"/>
          <w:szCs w:val="24"/>
        </w:rPr>
        <w:t xml:space="preserve">Для научного исследования необходимо Ваше мнение. Как Вы считаете, в каком количестве выражены у _______________________________________ </w:t>
      </w:r>
    </w:p>
    <w:p w:rsidR="002A23C9" w:rsidRPr="00206519" w:rsidRDefault="002A23C9" w:rsidP="00206519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06519">
        <w:rPr>
          <w:rFonts w:ascii="Times New Roman" w:hAnsi="Times New Roman"/>
          <w:i/>
          <w:sz w:val="24"/>
          <w:szCs w:val="24"/>
        </w:rPr>
        <w:t>на сегодняшний день эти личностные результаты освоения основной образовательной программы начального общего образования. Укажите процентные показатели. Благодарим за сотрудничество!</w:t>
      </w:r>
    </w:p>
    <w:p w:rsidR="002A23C9" w:rsidRPr="00206519" w:rsidRDefault="002A23C9" w:rsidP="00206519">
      <w:pPr>
        <w:tabs>
          <w:tab w:val="left" w:pos="993"/>
          <w:tab w:val="num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06519">
        <w:rPr>
          <w:rFonts w:ascii="Times New Roman" w:hAnsi="Times New Roman"/>
          <w:sz w:val="24"/>
          <w:szCs w:val="24"/>
        </w:rPr>
        <w:t xml:space="preserve">1.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 многонационального российского общества; становление гуманистических и демократических ценностных ориентаций </w:t>
      </w:r>
      <w:r w:rsidRPr="00206519">
        <w:rPr>
          <w:rFonts w:ascii="Times New Roman" w:hAnsi="Times New Roman"/>
          <w:i/>
          <w:sz w:val="24"/>
          <w:szCs w:val="24"/>
        </w:rPr>
        <w:t>–     %.</w:t>
      </w:r>
      <w:r w:rsidRPr="00206519">
        <w:rPr>
          <w:rFonts w:ascii="Times New Roman" w:hAnsi="Times New Roman"/>
          <w:sz w:val="24"/>
          <w:szCs w:val="24"/>
        </w:rPr>
        <w:t xml:space="preserve"> </w:t>
      </w: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06519">
        <w:rPr>
          <w:rFonts w:ascii="Times New Roman" w:hAnsi="Times New Roman"/>
          <w:sz w:val="24"/>
          <w:szCs w:val="24"/>
        </w:rPr>
        <w:t xml:space="preserve">2. Формирование целостного, социально ориентированного взгляда на мир в его органичном единстве и разнообразии природы, народов, культур и религий </w:t>
      </w:r>
      <w:r w:rsidRPr="00206519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06519">
        <w:rPr>
          <w:rFonts w:ascii="Times New Roman" w:hAnsi="Times New Roman"/>
          <w:sz w:val="24"/>
          <w:szCs w:val="24"/>
        </w:rPr>
        <w:t xml:space="preserve">3. Принятие и освоение социальной роли обучающегося, развитие мотивов учебной деятельности и формирование личностного смысла учения </w:t>
      </w:r>
      <w:r w:rsidRPr="00206519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06519">
        <w:rPr>
          <w:rFonts w:ascii="Times New Roman" w:hAnsi="Times New Roman"/>
          <w:sz w:val="24"/>
          <w:szCs w:val="24"/>
        </w:rPr>
        <w:t xml:space="preserve">4.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 </w:t>
      </w:r>
      <w:r w:rsidRPr="00206519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A23C9" w:rsidRPr="00206519" w:rsidRDefault="002A23C9" w:rsidP="00206519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06519">
        <w:rPr>
          <w:rFonts w:ascii="Times New Roman" w:hAnsi="Times New Roman"/>
          <w:sz w:val="24"/>
          <w:szCs w:val="24"/>
        </w:rPr>
        <w:t xml:space="preserve">5. Формирование эстетических потребностей, ценностей и чувств </w:t>
      </w:r>
      <w:r w:rsidRPr="00206519">
        <w:rPr>
          <w:rFonts w:ascii="Times New Roman" w:hAnsi="Times New Roman"/>
          <w:i/>
          <w:sz w:val="24"/>
          <w:szCs w:val="24"/>
        </w:rPr>
        <w:t>–     %.</w:t>
      </w:r>
    </w:p>
    <w:p w:rsidR="002A23C9" w:rsidRPr="00206519" w:rsidRDefault="002A23C9" w:rsidP="00206519">
      <w:pPr>
        <w:tabs>
          <w:tab w:val="left" w:pos="993"/>
          <w:tab w:val="num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23C9" w:rsidRPr="00206519" w:rsidRDefault="002A23C9" w:rsidP="00206519">
      <w:pPr>
        <w:tabs>
          <w:tab w:val="left" w:pos="0"/>
        </w:tabs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A23C9" w:rsidRDefault="002A23C9" w:rsidP="00206519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</w:rPr>
      </w:pPr>
    </w:p>
    <w:p w:rsidR="002A23C9" w:rsidRDefault="002A23C9" w:rsidP="00206519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b/>
          <w:i/>
          <w:sz w:val="28"/>
          <w:szCs w:val="28"/>
        </w:rPr>
      </w:pPr>
    </w:p>
    <w:p w:rsidR="002A23C9" w:rsidRDefault="002A23C9" w:rsidP="00206519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b/>
          <w:i/>
          <w:sz w:val="28"/>
          <w:szCs w:val="28"/>
        </w:rPr>
      </w:pPr>
    </w:p>
    <w:p w:rsidR="002A23C9" w:rsidRDefault="002A23C9" w:rsidP="00206519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b/>
          <w:i/>
          <w:sz w:val="28"/>
          <w:szCs w:val="28"/>
        </w:rPr>
      </w:pPr>
    </w:p>
    <w:p w:rsidR="002A23C9" w:rsidRPr="00865171" w:rsidRDefault="002A23C9" w:rsidP="00DF3D29">
      <w:pPr>
        <w:spacing w:line="240" w:lineRule="auto"/>
        <w:ind w:left="-66"/>
        <w:jc w:val="right"/>
        <w:rPr>
          <w:rFonts w:ascii="Times New Roman" w:hAnsi="Times New Roman"/>
          <w:b/>
          <w:sz w:val="24"/>
          <w:szCs w:val="24"/>
        </w:rPr>
      </w:pPr>
      <w:r w:rsidRPr="00865171">
        <w:rPr>
          <w:rFonts w:ascii="Times New Roman" w:hAnsi="Times New Roman"/>
          <w:b/>
          <w:sz w:val="24"/>
          <w:szCs w:val="24"/>
        </w:rPr>
        <w:t>Приложение</w:t>
      </w:r>
      <w:r>
        <w:rPr>
          <w:rFonts w:ascii="Times New Roman" w:hAnsi="Times New Roman"/>
          <w:b/>
          <w:sz w:val="24"/>
          <w:szCs w:val="24"/>
        </w:rPr>
        <w:t xml:space="preserve"> 4</w:t>
      </w:r>
    </w:p>
    <w:p w:rsidR="002A23C9" w:rsidRDefault="002A23C9" w:rsidP="00DF3D29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</w:p>
    <w:p w:rsidR="002A23C9" w:rsidRPr="005F37B8" w:rsidRDefault="002A23C9" w:rsidP="00DF3D29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  <w:r w:rsidRPr="005F37B8">
        <w:rPr>
          <w:rFonts w:ascii="Times New Roman" w:hAnsi="Times New Roman"/>
          <w:b/>
          <w:sz w:val="24"/>
          <w:szCs w:val="24"/>
        </w:rPr>
        <w:t>Сводная таблица индивидуальных показателей</w:t>
      </w:r>
    </w:p>
    <w:p w:rsidR="002A23C9" w:rsidRDefault="002A23C9" w:rsidP="00E22F45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  <w:r w:rsidRPr="005F37B8">
        <w:rPr>
          <w:rFonts w:ascii="Times New Roman" w:hAnsi="Times New Roman"/>
          <w:b/>
          <w:sz w:val="24"/>
          <w:szCs w:val="24"/>
        </w:rPr>
        <w:t>(современных и традиционных)</w:t>
      </w:r>
    </w:p>
    <w:p w:rsidR="002A23C9" w:rsidRPr="00E22F45" w:rsidRDefault="002A23C9" w:rsidP="00E22F45">
      <w:pPr>
        <w:spacing w:line="240" w:lineRule="auto"/>
        <w:ind w:left="-66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778"/>
        <w:gridCol w:w="911"/>
        <w:gridCol w:w="921"/>
        <w:gridCol w:w="1037"/>
        <w:gridCol w:w="667"/>
        <w:gridCol w:w="1021"/>
        <w:gridCol w:w="571"/>
        <w:gridCol w:w="571"/>
        <w:gridCol w:w="740"/>
        <w:gridCol w:w="1095"/>
        <w:gridCol w:w="690"/>
      </w:tblGrid>
      <w:tr w:rsidR="002A23C9" w:rsidRPr="005329A4" w:rsidTr="00DF38C1">
        <w:tc>
          <w:tcPr>
            <w:tcW w:w="797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7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Ф. И.</w:t>
            </w:r>
          </w:p>
        </w:tc>
        <w:tc>
          <w:tcPr>
            <w:tcW w:w="798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Учащ.</w:t>
            </w:r>
          </w:p>
        </w:tc>
        <w:tc>
          <w:tcPr>
            <w:tcW w:w="797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Родит.</w:t>
            </w:r>
          </w:p>
        </w:tc>
        <w:tc>
          <w:tcPr>
            <w:tcW w:w="798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Кл.рук.</w:t>
            </w:r>
          </w:p>
        </w:tc>
        <w:tc>
          <w:tcPr>
            <w:tcW w:w="798" w:type="dxa"/>
          </w:tcPr>
          <w:p w:rsidR="002A23C9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Ср.</w:t>
            </w:r>
          </w:p>
        </w:tc>
        <w:tc>
          <w:tcPr>
            <w:tcW w:w="797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Степ.</w:t>
            </w:r>
          </w:p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выраж.</w:t>
            </w:r>
          </w:p>
        </w:tc>
        <w:tc>
          <w:tcPr>
            <w:tcW w:w="798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 xml:space="preserve"> ч.</w:t>
            </w:r>
          </w:p>
        </w:tc>
        <w:tc>
          <w:tcPr>
            <w:tcW w:w="798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 xml:space="preserve"> ч.</w:t>
            </w:r>
          </w:p>
        </w:tc>
        <w:tc>
          <w:tcPr>
            <w:tcW w:w="797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Ср.</w:t>
            </w:r>
          </w:p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балл</w:t>
            </w:r>
          </w:p>
        </w:tc>
        <w:tc>
          <w:tcPr>
            <w:tcW w:w="798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Кружки и секции</w:t>
            </w:r>
          </w:p>
        </w:tc>
        <w:tc>
          <w:tcPr>
            <w:tcW w:w="798" w:type="dxa"/>
          </w:tcPr>
          <w:p w:rsidR="002A23C9" w:rsidRPr="00DF38C1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8C1">
              <w:rPr>
                <w:rFonts w:ascii="Times New Roman" w:hAnsi="Times New Roman"/>
                <w:b/>
                <w:sz w:val="24"/>
                <w:szCs w:val="24"/>
              </w:rPr>
              <w:t>Оц. за пов.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А.Е.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75,1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84,0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80,4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А.М.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64,3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70,1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3,9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А.А.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93,6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88,0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92,2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В.Д.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68,0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73,4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4,4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В.В.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74,0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94,6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4,55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В.К.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76,7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4,45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В.С.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53,0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69,0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64,0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3,55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В.А.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74,0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4,25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Е.Д.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74,2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4,35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И.Я.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54,0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65,2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Л.Е.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65,7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73,9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3,7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М.Е.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4,65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Н.Д.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65,7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68,7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4,25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Н.К.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82,9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77,0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84,0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4,9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О.В.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4,8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4,65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П.Е.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73,0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79,5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4,9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П.С.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74,3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4,4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С.М.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4,35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С.Н.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4,25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С.В.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74,0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83,7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4,15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С.А.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84,1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89,0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С.В.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92,7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82,8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С.А.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4,25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Т.Д.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75,6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78,0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78,5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Ф.А.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98,0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74,0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84,7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4,4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Ф.С.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90,7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66,0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78,9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4,4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A23C9" w:rsidRPr="00F963E5" w:rsidTr="00DF38C1"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Ф.Ю.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98,1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86,0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78,0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87,4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3E5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  <w:tc>
          <w:tcPr>
            <w:tcW w:w="797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4,95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8" w:type="dxa"/>
          </w:tcPr>
          <w:p w:rsidR="002A23C9" w:rsidRPr="00F963E5" w:rsidRDefault="002A23C9" w:rsidP="00DF38C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63E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</w:tbl>
    <w:p w:rsidR="002A23C9" w:rsidRPr="00F963E5" w:rsidRDefault="002A23C9" w:rsidP="00DF3D29">
      <w:pPr>
        <w:spacing w:line="240" w:lineRule="auto"/>
        <w:ind w:left="-66"/>
        <w:jc w:val="center"/>
        <w:rPr>
          <w:rFonts w:ascii="Times New Roman" w:hAnsi="Times New Roman"/>
          <w:sz w:val="24"/>
          <w:szCs w:val="24"/>
        </w:rPr>
      </w:pPr>
    </w:p>
    <w:sectPr w:rsidR="002A23C9" w:rsidRPr="00F963E5" w:rsidSect="00555821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3C9" w:rsidRDefault="002A23C9">
      <w:r>
        <w:separator/>
      </w:r>
    </w:p>
  </w:endnote>
  <w:endnote w:type="continuationSeparator" w:id="0">
    <w:p w:rsidR="002A23C9" w:rsidRDefault="002A2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C9" w:rsidRDefault="002A23C9" w:rsidP="00505C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23C9" w:rsidRDefault="002A23C9" w:rsidP="0000180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C9" w:rsidRDefault="002A23C9" w:rsidP="00505C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2A23C9" w:rsidRDefault="002A23C9" w:rsidP="0000180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3C9" w:rsidRDefault="002A23C9">
      <w:r>
        <w:separator/>
      </w:r>
    </w:p>
  </w:footnote>
  <w:footnote w:type="continuationSeparator" w:id="0">
    <w:p w:rsidR="002A23C9" w:rsidRDefault="002A23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F2167"/>
    <w:multiLevelType w:val="hybridMultilevel"/>
    <w:tmpl w:val="38CAF8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8202E8"/>
    <w:multiLevelType w:val="hybridMultilevel"/>
    <w:tmpl w:val="8672487C"/>
    <w:lvl w:ilvl="0" w:tplc="230496EC">
      <w:start w:val="1"/>
      <w:numFmt w:val="decimal"/>
      <w:lvlText w:val="%1)"/>
      <w:lvlJc w:val="left"/>
      <w:pPr>
        <w:tabs>
          <w:tab w:val="num" w:pos="654"/>
        </w:tabs>
        <w:ind w:left="6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  <w:rPr>
        <w:rFonts w:cs="Times New Roman"/>
      </w:rPr>
    </w:lvl>
  </w:abstractNum>
  <w:abstractNum w:abstractNumId="2">
    <w:nsid w:val="108C7AD6"/>
    <w:multiLevelType w:val="hybridMultilevel"/>
    <w:tmpl w:val="B740C728"/>
    <w:lvl w:ilvl="0" w:tplc="64E650E8">
      <w:start w:val="1"/>
      <w:numFmt w:val="decimal"/>
      <w:lvlText w:val="%1)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3">
    <w:nsid w:val="1166198B"/>
    <w:multiLevelType w:val="hybridMultilevel"/>
    <w:tmpl w:val="231EB4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82163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0A47788"/>
    <w:multiLevelType w:val="hybridMultilevel"/>
    <w:tmpl w:val="2B46734C"/>
    <w:lvl w:ilvl="0" w:tplc="F48667A2">
      <w:start w:val="1"/>
      <w:numFmt w:val="decimal"/>
      <w:lvlText w:val="%1)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5">
    <w:nsid w:val="20A629A9"/>
    <w:multiLevelType w:val="hybridMultilevel"/>
    <w:tmpl w:val="8BA26140"/>
    <w:lvl w:ilvl="0" w:tplc="64E650E8">
      <w:start w:val="1"/>
      <w:numFmt w:val="decimal"/>
      <w:lvlText w:val="%1)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6">
    <w:nsid w:val="2CA335C1"/>
    <w:multiLevelType w:val="hybridMultilevel"/>
    <w:tmpl w:val="0838D198"/>
    <w:lvl w:ilvl="0" w:tplc="4CF4B024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52463D2"/>
    <w:multiLevelType w:val="hybridMultilevel"/>
    <w:tmpl w:val="938E238A"/>
    <w:lvl w:ilvl="0" w:tplc="04190001">
      <w:start w:val="1"/>
      <w:numFmt w:val="bullet"/>
      <w:lvlText w:val=""/>
      <w:lvlJc w:val="left"/>
      <w:pPr>
        <w:tabs>
          <w:tab w:val="num" w:pos="294"/>
        </w:tabs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abstractNum w:abstractNumId="8">
    <w:nsid w:val="35EF43FA"/>
    <w:multiLevelType w:val="hybridMultilevel"/>
    <w:tmpl w:val="954E61CC"/>
    <w:lvl w:ilvl="0" w:tplc="4E989E22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0F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 w:hint="default"/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>
    <w:nsid w:val="6AF33C70"/>
    <w:multiLevelType w:val="hybridMultilevel"/>
    <w:tmpl w:val="AF28F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BA0003"/>
    <w:multiLevelType w:val="hybridMultilevel"/>
    <w:tmpl w:val="3C04E3DC"/>
    <w:lvl w:ilvl="0" w:tplc="04190001">
      <w:start w:val="1"/>
      <w:numFmt w:val="bullet"/>
      <w:lvlText w:val=""/>
      <w:lvlJc w:val="left"/>
      <w:pPr>
        <w:tabs>
          <w:tab w:val="num" w:pos="294"/>
        </w:tabs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abstractNum w:abstractNumId="11">
    <w:nsid w:val="774E3B70"/>
    <w:multiLevelType w:val="hybridMultilevel"/>
    <w:tmpl w:val="F8741074"/>
    <w:lvl w:ilvl="0" w:tplc="F48667A2">
      <w:start w:val="1"/>
      <w:numFmt w:val="decimal"/>
      <w:lvlText w:val="%1)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10"/>
  </w:num>
  <w:num w:numId="9">
    <w:abstractNumId w:val="1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A56"/>
    <w:rsid w:val="00001806"/>
    <w:rsid w:val="000131ED"/>
    <w:rsid w:val="0001764E"/>
    <w:rsid w:val="000261CF"/>
    <w:rsid w:val="000315D7"/>
    <w:rsid w:val="000339AC"/>
    <w:rsid w:val="00037DBD"/>
    <w:rsid w:val="00043E93"/>
    <w:rsid w:val="00061DB8"/>
    <w:rsid w:val="00066ECB"/>
    <w:rsid w:val="0007186F"/>
    <w:rsid w:val="00081A74"/>
    <w:rsid w:val="00084270"/>
    <w:rsid w:val="00095A56"/>
    <w:rsid w:val="000A71F7"/>
    <w:rsid w:val="000B0F2C"/>
    <w:rsid w:val="000E78A9"/>
    <w:rsid w:val="00101EC8"/>
    <w:rsid w:val="0010514A"/>
    <w:rsid w:val="00105A21"/>
    <w:rsid w:val="0012390A"/>
    <w:rsid w:val="00126A96"/>
    <w:rsid w:val="00126CA3"/>
    <w:rsid w:val="00127C40"/>
    <w:rsid w:val="00132A0F"/>
    <w:rsid w:val="00154AFE"/>
    <w:rsid w:val="00155D15"/>
    <w:rsid w:val="0017451B"/>
    <w:rsid w:val="00176EF4"/>
    <w:rsid w:val="00194244"/>
    <w:rsid w:val="001B0A21"/>
    <w:rsid w:val="001B5654"/>
    <w:rsid w:val="001C2275"/>
    <w:rsid w:val="001C3BB2"/>
    <w:rsid w:val="001C3EF0"/>
    <w:rsid w:val="001D0356"/>
    <w:rsid w:val="001D1C10"/>
    <w:rsid w:val="001D4378"/>
    <w:rsid w:val="001D7CEB"/>
    <w:rsid w:val="001E0D61"/>
    <w:rsid w:val="001E7B35"/>
    <w:rsid w:val="00201369"/>
    <w:rsid w:val="002044F5"/>
    <w:rsid w:val="00206519"/>
    <w:rsid w:val="00222F57"/>
    <w:rsid w:val="0022344D"/>
    <w:rsid w:val="00230F55"/>
    <w:rsid w:val="00232E68"/>
    <w:rsid w:val="00237A0B"/>
    <w:rsid w:val="002709E5"/>
    <w:rsid w:val="00270DC3"/>
    <w:rsid w:val="0029187F"/>
    <w:rsid w:val="00292979"/>
    <w:rsid w:val="002940F5"/>
    <w:rsid w:val="002A0DEC"/>
    <w:rsid w:val="002A23C9"/>
    <w:rsid w:val="002A49E7"/>
    <w:rsid w:val="002A500F"/>
    <w:rsid w:val="002A6E66"/>
    <w:rsid w:val="002D15E9"/>
    <w:rsid w:val="002E011A"/>
    <w:rsid w:val="002E3DFF"/>
    <w:rsid w:val="002E4A9E"/>
    <w:rsid w:val="002F3677"/>
    <w:rsid w:val="00340E6C"/>
    <w:rsid w:val="00384291"/>
    <w:rsid w:val="003851B5"/>
    <w:rsid w:val="00392948"/>
    <w:rsid w:val="0039385E"/>
    <w:rsid w:val="003951FD"/>
    <w:rsid w:val="00395D78"/>
    <w:rsid w:val="003A27FC"/>
    <w:rsid w:val="003A3528"/>
    <w:rsid w:val="003A4674"/>
    <w:rsid w:val="003A71F5"/>
    <w:rsid w:val="003B56F7"/>
    <w:rsid w:val="003D346A"/>
    <w:rsid w:val="003D3ED7"/>
    <w:rsid w:val="003D7DB7"/>
    <w:rsid w:val="003E1001"/>
    <w:rsid w:val="003E38FD"/>
    <w:rsid w:val="003E7F7D"/>
    <w:rsid w:val="003F790D"/>
    <w:rsid w:val="004111C3"/>
    <w:rsid w:val="00411A25"/>
    <w:rsid w:val="00415C32"/>
    <w:rsid w:val="004202BA"/>
    <w:rsid w:val="0042649D"/>
    <w:rsid w:val="00443F59"/>
    <w:rsid w:val="00445CEB"/>
    <w:rsid w:val="004517E6"/>
    <w:rsid w:val="00451D15"/>
    <w:rsid w:val="004574E8"/>
    <w:rsid w:val="00457C7B"/>
    <w:rsid w:val="00466A66"/>
    <w:rsid w:val="0047088C"/>
    <w:rsid w:val="00491EDA"/>
    <w:rsid w:val="0049625B"/>
    <w:rsid w:val="004A59AC"/>
    <w:rsid w:val="004B634F"/>
    <w:rsid w:val="004B7F76"/>
    <w:rsid w:val="004D7DA0"/>
    <w:rsid w:val="004F2970"/>
    <w:rsid w:val="004F6AF0"/>
    <w:rsid w:val="00505CEA"/>
    <w:rsid w:val="0050776D"/>
    <w:rsid w:val="005129EA"/>
    <w:rsid w:val="00512ED4"/>
    <w:rsid w:val="00525F39"/>
    <w:rsid w:val="00532523"/>
    <w:rsid w:val="005329A4"/>
    <w:rsid w:val="005367D9"/>
    <w:rsid w:val="00555630"/>
    <w:rsid w:val="00555821"/>
    <w:rsid w:val="005562D0"/>
    <w:rsid w:val="005657E6"/>
    <w:rsid w:val="00567E9E"/>
    <w:rsid w:val="00572B44"/>
    <w:rsid w:val="00583D81"/>
    <w:rsid w:val="005A055F"/>
    <w:rsid w:val="005C29B9"/>
    <w:rsid w:val="005C3309"/>
    <w:rsid w:val="005C6ED9"/>
    <w:rsid w:val="005E3E68"/>
    <w:rsid w:val="005E6556"/>
    <w:rsid w:val="005F1F1C"/>
    <w:rsid w:val="005F37B8"/>
    <w:rsid w:val="005F74E4"/>
    <w:rsid w:val="006038E4"/>
    <w:rsid w:val="00613EBF"/>
    <w:rsid w:val="006148CA"/>
    <w:rsid w:val="0062370B"/>
    <w:rsid w:val="00635CB7"/>
    <w:rsid w:val="0064645B"/>
    <w:rsid w:val="006541F3"/>
    <w:rsid w:val="00672533"/>
    <w:rsid w:val="0069291F"/>
    <w:rsid w:val="006A13FF"/>
    <w:rsid w:val="006A32E4"/>
    <w:rsid w:val="006A4761"/>
    <w:rsid w:val="006D2D34"/>
    <w:rsid w:val="006D7061"/>
    <w:rsid w:val="00702307"/>
    <w:rsid w:val="007150EB"/>
    <w:rsid w:val="00720DCD"/>
    <w:rsid w:val="00721C79"/>
    <w:rsid w:val="00734BF0"/>
    <w:rsid w:val="00747083"/>
    <w:rsid w:val="0075386C"/>
    <w:rsid w:val="00773A11"/>
    <w:rsid w:val="00780B30"/>
    <w:rsid w:val="00797CDD"/>
    <w:rsid w:val="007B40C3"/>
    <w:rsid w:val="007B48DA"/>
    <w:rsid w:val="007C52D6"/>
    <w:rsid w:val="007F5B72"/>
    <w:rsid w:val="00804BDB"/>
    <w:rsid w:val="00805F31"/>
    <w:rsid w:val="00811CB0"/>
    <w:rsid w:val="00812E4F"/>
    <w:rsid w:val="00843BF3"/>
    <w:rsid w:val="008448B0"/>
    <w:rsid w:val="00862F31"/>
    <w:rsid w:val="00865171"/>
    <w:rsid w:val="0086777F"/>
    <w:rsid w:val="00875A06"/>
    <w:rsid w:val="00880212"/>
    <w:rsid w:val="00882A23"/>
    <w:rsid w:val="0089051C"/>
    <w:rsid w:val="008A0B4D"/>
    <w:rsid w:val="008A4E7A"/>
    <w:rsid w:val="008B5878"/>
    <w:rsid w:val="008B6E9C"/>
    <w:rsid w:val="008B78BE"/>
    <w:rsid w:val="008C0DAA"/>
    <w:rsid w:val="008D67FB"/>
    <w:rsid w:val="008E6F47"/>
    <w:rsid w:val="008F0C58"/>
    <w:rsid w:val="0092302F"/>
    <w:rsid w:val="0092661F"/>
    <w:rsid w:val="009334FA"/>
    <w:rsid w:val="00941237"/>
    <w:rsid w:val="00942AE7"/>
    <w:rsid w:val="00945DC2"/>
    <w:rsid w:val="0095098F"/>
    <w:rsid w:val="00963B09"/>
    <w:rsid w:val="00966D00"/>
    <w:rsid w:val="0097353A"/>
    <w:rsid w:val="009764EF"/>
    <w:rsid w:val="00985A79"/>
    <w:rsid w:val="00987565"/>
    <w:rsid w:val="00993907"/>
    <w:rsid w:val="009A009F"/>
    <w:rsid w:val="009B6CDB"/>
    <w:rsid w:val="009C4CEA"/>
    <w:rsid w:val="009F3036"/>
    <w:rsid w:val="00A07263"/>
    <w:rsid w:val="00A24D2A"/>
    <w:rsid w:val="00A463FF"/>
    <w:rsid w:val="00A61883"/>
    <w:rsid w:val="00A66837"/>
    <w:rsid w:val="00A76D63"/>
    <w:rsid w:val="00A90C86"/>
    <w:rsid w:val="00AA79D5"/>
    <w:rsid w:val="00AB5312"/>
    <w:rsid w:val="00AC145B"/>
    <w:rsid w:val="00AC5673"/>
    <w:rsid w:val="00AE01DB"/>
    <w:rsid w:val="00B04B98"/>
    <w:rsid w:val="00B24D18"/>
    <w:rsid w:val="00B26425"/>
    <w:rsid w:val="00B4240A"/>
    <w:rsid w:val="00B4277A"/>
    <w:rsid w:val="00B541E2"/>
    <w:rsid w:val="00B61057"/>
    <w:rsid w:val="00B663C9"/>
    <w:rsid w:val="00B769BC"/>
    <w:rsid w:val="00B95952"/>
    <w:rsid w:val="00B96FA3"/>
    <w:rsid w:val="00BA2D20"/>
    <w:rsid w:val="00BA7007"/>
    <w:rsid w:val="00BB0406"/>
    <w:rsid w:val="00BB6EB2"/>
    <w:rsid w:val="00BC2C11"/>
    <w:rsid w:val="00BC31B5"/>
    <w:rsid w:val="00BC5A83"/>
    <w:rsid w:val="00BC7114"/>
    <w:rsid w:val="00C11925"/>
    <w:rsid w:val="00C235A6"/>
    <w:rsid w:val="00C37898"/>
    <w:rsid w:val="00C40608"/>
    <w:rsid w:val="00C43844"/>
    <w:rsid w:val="00C85C8D"/>
    <w:rsid w:val="00C94582"/>
    <w:rsid w:val="00C958DA"/>
    <w:rsid w:val="00CA2E89"/>
    <w:rsid w:val="00CB0816"/>
    <w:rsid w:val="00CB355F"/>
    <w:rsid w:val="00CC5E56"/>
    <w:rsid w:val="00CD1FAC"/>
    <w:rsid w:val="00CE2483"/>
    <w:rsid w:val="00CE4DF1"/>
    <w:rsid w:val="00D10532"/>
    <w:rsid w:val="00D43760"/>
    <w:rsid w:val="00D46A57"/>
    <w:rsid w:val="00D5348C"/>
    <w:rsid w:val="00D53F3D"/>
    <w:rsid w:val="00DC514E"/>
    <w:rsid w:val="00DD283B"/>
    <w:rsid w:val="00DE33F6"/>
    <w:rsid w:val="00DF0AD0"/>
    <w:rsid w:val="00DF38C1"/>
    <w:rsid w:val="00DF3D29"/>
    <w:rsid w:val="00E22F45"/>
    <w:rsid w:val="00E3151F"/>
    <w:rsid w:val="00E32994"/>
    <w:rsid w:val="00E5117B"/>
    <w:rsid w:val="00E52F53"/>
    <w:rsid w:val="00E83214"/>
    <w:rsid w:val="00EB5441"/>
    <w:rsid w:val="00EB5D3E"/>
    <w:rsid w:val="00EB7300"/>
    <w:rsid w:val="00EC4C8B"/>
    <w:rsid w:val="00EC76D1"/>
    <w:rsid w:val="00EE1100"/>
    <w:rsid w:val="00EE2835"/>
    <w:rsid w:val="00EF2E78"/>
    <w:rsid w:val="00F10FF3"/>
    <w:rsid w:val="00F1202B"/>
    <w:rsid w:val="00F15A62"/>
    <w:rsid w:val="00F26ED5"/>
    <w:rsid w:val="00F27E66"/>
    <w:rsid w:val="00F305A2"/>
    <w:rsid w:val="00F61BF5"/>
    <w:rsid w:val="00F653D9"/>
    <w:rsid w:val="00F71BB3"/>
    <w:rsid w:val="00F72B98"/>
    <w:rsid w:val="00F83E80"/>
    <w:rsid w:val="00F963E5"/>
    <w:rsid w:val="00FA167C"/>
    <w:rsid w:val="00FA2F4E"/>
    <w:rsid w:val="00FA49EE"/>
    <w:rsid w:val="00FC0362"/>
    <w:rsid w:val="00FD284B"/>
    <w:rsid w:val="00FE317B"/>
    <w:rsid w:val="00FE3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82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305A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00180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B7300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001806"/>
    <w:rPr>
      <w:rFonts w:cs="Times New Roman"/>
    </w:rPr>
  </w:style>
  <w:style w:type="paragraph" w:customStyle="1" w:styleId="1">
    <w:name w:val="Абзац списка1"/>
    <w:basedOn w:val="Normal"/>
    <w:uiPriority w:val="99"/>
    <w:rsid w:val="003D346A"/>
    <w:pPr>
      <w:ind w:left="720"/>
      <w:contextualSpacing/>
    </w:pPr>
    <w:rPr>
      <w:rFonts w:eastAsia="Times New Roman"/>
    </w:rPr>
  </w:style>
  <w:style w:type="character" w:styleId="Hyperlink">
    <w:name w:val="Hyperlink"/>
    <w:basedOn w:val="DefaultParagraphFont"/>
    <w:uiPriority w:val="99"/>
    <w:rsid w:val="003D346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084270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40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tandart.edu.ru/Catalog.aspx?CatalogId=9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392</TotalTime>
  <Pages>13</Pages>
  <Words>2304</Words>
  <Characters>13137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prepod</dc:creator>
  <cp:keywords/>
  <dc:description/>
  <cp:lastModifiedBy>Nik</cp:lastModifiedBy>
  <cp:revision>271</cp:revision>
  <dcterms:created xsi:type="dcterms:W3CDTF">2017-01-16T06:09:00Z</dcterms:created>
  <dcterms:modified xsi:type="dcterms:W3CDTF">2017-01-18T07:47:00Z</dcterms:modified>
</cp:coreProperties>
</file>